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 w:cs="Times New Roman"/>
          <w:sz w:val="28"/>
          <w:szCs w:val="28"/>
        </w:rPr>
        <w:id w:val="114644436"/>
        <w:lock w:val="sdtContentLocked"/>
        <w:placeholder>
          <w:docPart w:val="81D4A7A80A0343C18BAC0DB07AEA4F0A"/>
        </w:placeholder>
      </w:sdtPr>
      <w:sdtEndPr/>
      <w:sdtContent>
        <w:p w:rsidR="00C820F1" w:rsidRPr="00C820F1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t>С</w:t>
          </w:r>
          <w:r w:rsidR="00301B9B">
            <w:rPr>
              <w:rFonts w:ascii="Times New Roman" w:hAnsi="Times New Roman" w:cs="Times New Roman"/>
              <w:sz w:val="28"/>
              <w:szCs w:val="28"/>
            </w:rPr>
            <w:t>ПРАВКА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id w:val="-350035296"/>
        <w:lock w:val="sdtContentLocked"/>
        <w:placeholder>
          <w:docPart w:val="81D4A7A80A0343C18BAC0DB07AEA4F0A"/>
        </w:placeholder>
      </w:sdtPr>
      <w:sdtEndPr/>
      <w:sdtContent>
        <w:p w:rsidR="00C820F1" w:rsidRPr="00C820F1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t>о материально-техническом обеспечении образовательнойдеятельности по образовательным программам</w:t>
          </w:r>
        </w:p>
      </w:sdtContent>
    </w:sdt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42296A" w:rsidRPr="00C820F1" w:rsidTr="0042296A">
        <w:tc>
          <w:tcPr>
            <w:tcW w:w="14786" w:type="dxa"/>
          </w:tcPr>
          <w:p w:rsidR="0042296A" w:rsidRPr="00C820F1" w:rsidRDefault="006939F6" w:rsidP="0041523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B0CDF">
              <w:rPr>
                <w:rFonts w:ascii="Times New Roman" w:hAnsi="Times New Roman" w:cs="Times New Roman"/>
                <w:sz w:val="28"/>
                <w:szCs w:val="28"/>
              </w:rPr>
              <w:t>униципального бюджетного образовательного учреждения</w:t>
            </w:r>
            <w:r w:rsidRPr="006939F6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 детей «Станция детского (юношеского) технического творчества «Регата»» Спасского муниципального района Республики Татарстан</w:t>
            </w:r>
          </w:p>
        </w:tc>
      </w:tr>
    </w:tbl>
    <w:sdt>
      <w:sdtPr>
        <w:rPr>
          <w:rFonts w:ascii="Times New Roman" w:hAnsi="Times New Roman" w:cs="Times New Roman"/>
          <w:sz w:val="18"/>
          <w:szCs w:val="18"/>
        </w:rPr>
        <w:id w:val="-1579206868"/>
        <w:lock w:val="sdtContentLocked"/>
        <w:placeholder>
          <w:docPart w:val="81D4A7A80A0343C18BAC0DB07AEA4F0A"/>
        </w:placeholder>
      </w:sdtPr>
      <w:sdtEndPr/>
      <w:sdtContent>
        <w:p w:rsidR="00C820F1" w:rsidRPr="00C820F1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C820F1">
            <w:rPr>
              <w:rFonts w:ascii="Times New Roman" w:hAnsi="Times New Roman" w:cs="Times New Roman"/>
              <w:sz w:val="18"/>
              <w:szCs w:val="18"/>
            </w:rPr>
            <w:t>(указывается полное наименование соискателя лицензии (лицензиата))</w:t>
          </w:r>
        </w:p>
      </w:sdtContent>
    </w:sdt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42296A" w:rsidRPr="00C820F1" w:rsidTr="0042296A">
        <w:tc>
          <w:tcPr>
            <w:tcW w:w="14786" w:type="dxa"/>
          </w:tcPr>
          <w:p w:rsidR="0042296A" w:rsidRPr="00C820F1" w:rsidRDefault="0042296A" w:rsidP="004229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0F1" w:rsidRPr="00704A90" w:rsidRDefault="00873B02" w:rsidP="00704A9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sdt>
        <w:sdtPr>
          <w:rPr>
            <w:rFonts w:ascii="Times New Roman" w:hAnsi="Times New Roman" w:cs="Times New Roman"/>
            <w:sz w:val="18"/>
            <w:szCs w:val="18"/>
          </w:rPr>
          <w:id w:val="2025823905"/>
          <w:lock w:val="sdtContentLocked"/>
          <w:placeholder>
            <w:docPart w:val="81D4A7A80A0343C18BAC0DB07AEA4F0A"/>
          </w:placeholder>
        </w:sdtPr>
        <w:sdtEndPr/>
        <w:sdtContent>
          <w:r w:rsidR="00C820F1" w:rsidRPr="00C820F1">
            <w:rPr>
              <w:rFonts w:ascii="Times New Roman" w:hAnsi="Times New Roman" w:cs="Times New Roman"/>
              <w:sz w:val="18"/>
              <w:szCs w:val="18"/>
            </w:rPr>
            <w:t xml:space="preserve">(указывается полное наименование филиала </w:t>
          </w:r>
          <w:r w:rsidR="00191598">
            <w:rPr>
              <w:rFonts w:ascii="Times New Roman" w:hAnsi="Times New Roman" w:cs="Times New Roman"/>
              <w:sz w:val="18"/>
              <w:szCs w:val="18"/>
            </w:rPr>
            <w:t xml:space="preserve">(при наличии) </w:t>
          </w:r>
          <w:r w:rsidR="00C820F1" w:rsidRPr="00C820F1">
            <w:rPr>
              <w:rFonts w:ascii="Times New Roman" w:hAnsi="Times New Roman" w:cs="Times New Roman"/>
              <w:sz w:val="18"/>
              <w:szCs w:val="18"/>
            </w:rPr>
            <w:t>соискателя лицензии (лицензиата))</w:t>
          </w:r>
        </w:sdtContent>
      </w:sdt>
    </w:p>
    <w:sdt>
      <w:sdtPr>
        <w:rPr>
          <w:rFonts w:ascii="Times New Roman" w:hAnsi="Times New Roman" w:cs="Times New Roman"/>
          <w:sz w:val="28"/>
          <w:szCs w:val="28"/>
        </w:rPr>
        <w:id w:val="-819723892"/>
        <w:lock w:val="sdtContentLocked"/>
        <w:placeholder>
          <w:docPart w:val="81D4A7A80A0343C18BAC0DB07AEA4F0A"/>
        </w:placeholder>
      </w:sdtPr>
      <w:sdtEndPr/>
      <w:sdtContent>
        <w:p w:rsidR="00C820F1" w:rsidRPr="00C820F1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t>Раздел   1.   Обеспечение   образовательной   деятельности  оснащенными</w:t>
          </w:r>
        </w:p>
      </w:sdtContent>
    </w:sdt>
    <w:p w:rsidR="00C820F1" w:rsidRPr="00C820F1" w:rsidRDefault="00873B02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332994988"/>
          <w:lock w:val="sdtContentLocked"/>
          <w:placeholder>
            <w:docPart w:val="81D4A7A80A0343C18BAC0DB07AEA4F0A"/>
          </w:placeholder>
        </w:sdtPr>
        <w:sdtEndPr/>
        <w:sdtContent>
          <w:r w:rsidR="00C820F1" w:rsidRPr="00C820F1">
            <w:rPr>
              <w:rFonts w:ascii="Times New Roman" w:hAnsi="Times New Roman" w:cs="Times New Roman"/>
              <w:sz w:val="28"/>
              <w:szCs w:val="28"/>
            </w:rPr>
            <w:t>зданиями, строения</w:t>
          </w:r>
          <w:r w:rsidR="00136859">
            <w:rPr>
              <w:rFonts w:ascii="Times New Roman" w:hAnsi="Times New Roman" w:cs="Times New Roman"/>
              <w:sz w:val="28"/>
              <w:szCs w:val="28"/>
            </w:rPr>
            <w:t>ми, сооружениями и</w:t>
          </w:r>
          <w:r w:rsidR="00C820F1" w:rsidRPr="00C820F1">
            <w:rPr>
              <w:rFonts w:ascii="Times New Roman" w:hAnsi="Times New Roman" w:cs="Times New Roman"/>
              <w:sz w:val="28"/>
              <w:szCs w:val="28"/>
            </w:rPr>
            <w:t xml:space="preserve"> помещениями</w:t>
          </w:r>
        </w:sdtContent>
      </w:sdt>
    </w:p>
    <w:p w:rsidR="00C820F1" w:rsidRDefault="00C820F1" w:rsidP="00C820F1">
      <w:pPr>
        <w:pStyle w:val="ConsPlusNormal"/>
        <w:jc w:val="both"/>
        <w:rPr>
          <w:sz w:val="18"/>
          <w:szCs w:val="18"/>
        </w:rPr>
      </w:pP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685"/>
        <w:gridCol w:w="1985"/>
        <w:gridCol w:w="1984"/>
        <w:gridCol w:w="2410"/>
        <w:gridCol w:w="1418"/>
        <w:gridCol w:w="1417"/>
      </w:tblGrid>
      <w:tr w:rsidR="006946B7" w:rsidRPr="00C820F1" w:rsidTr="00163C1D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2029864933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6946B7" w:rsidRPr="00C820F1" w:rsidRDefault="006946B7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N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п/п</w:t>
                </w:r>
              </w:p>
            </w:sdtContent>
          </w:sdt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467430519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6946B7" w:rsidRPr="00C820F1" w:rsidRDefault="006946B7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Адрес   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(местопо-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ложение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с указанием индекса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здания, 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строения,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сооружения,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помещения      </w:t>
                </w:r>
              </w:p>
            </w:sdtContent>
          </w:sdt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24647539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6946B7" w:rsidRPr="00C820F1" w:rsidRDefault="006946B7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Назначение оснащенных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зданий, строений,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сооружений, помещений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(учебные, учебно-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лабораторные,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административные,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подсобные, помещения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для занятия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физической культурой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и спортом, для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обеспечения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обучающихся,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воспитанников и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работников питанием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и медицинским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обслуживанием, иное)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 указанием площади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 (кв. м)        </w:t>
                </w:r>
              </w:p>
            </w:sdtContent>
          </w:sdt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218834190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6946B7" w:rsidRPr="00C820F1" w:rsidRDefault="006946B7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Собственность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или иное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вещное право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(оперативное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управ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ление,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хозяйственное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ведение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аренда,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субаренда,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безвозмездное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пользование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</w:p>
            </w:sdtContent>
          </w:sdt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433777053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6946B7" w:rsidRPr="00C820F1" w:rsidRDefault="006946B7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Полное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наименование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собственника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(арендодателя,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ссудодателя)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объекта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недвижимого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имущества  </w:t>
                </w:r>
              </w:p>
            </w:sdtContent>
          </w:sdt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335690527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6946B7" w:rsidRPr="00C820F1" w:rsidRDefault="006946B7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Документ -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основание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возникно-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вения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права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(указыва-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ются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реквизиты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 сроки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действия) </w:t>
                </w:r>
              </w:p>
            </w:sdtContent>
          </w:sdt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345208525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6946B7" w:rsidRPr="00C820F1" w:rsidRDefault="006946B7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Кадастровый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(или услов-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ный) номер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объекта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недвижимости </w:t>
                </w:r>
              </w:p>
            </w:sdtContent>
          </w:sdt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264073406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6946B7" w:rsidRPr="00C820F1" w:rsidRDefault="006946B7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Номер за-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писи ре-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гистрации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 Едином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государст-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венном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реестре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прав на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недвижимое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имущество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 сделок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с ним      </w:t>
                </w:r>
              </w:p>
            </w:sdtContent>
          </w:sdt>
        </w:tc>
      </w:tr>
      <w:tr w:rsidR="006946B7" w:rsidRPr="00C820F1" w:rsidTr="00163C1D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873B02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260032535"/>
                <w:lock w:val="sdtContentLocked"/>
                <w:placeholder>
                  <w:docPart w:val="81D4A7A80A0343C18BAC0DB07AEA4F0A"/>
                </w:placeholder>
              </w:sdtPr>
              <w:sdtEndPr/>
              <w:sdtContent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17997472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6946B7" w:rsidRPr="00C820F1" w:rsidRDefault="006946B7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2         </w:t>
                </w:r>
              </w:p>
            </w:sdtContent>
          </w:sdt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873B02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648680723"/>
                <w:placeholder>
                  <w:docPart w:val="81D4A7A80A0343C18BAC0DB07AEA4F0A"/>
                </w:placeholder>
              </w:sdtPr>
              <w:sdtEndPr/>
              <w:sdtContent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3</w:t>
                </w:r>
              </w:sdtContent>
            </w:sdt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257645416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6946B7" w:rsidRPr="00C820F1" w:rsidRDefault="006946B7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4      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766837031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6946B7" w:rsidRPr="00C820F1" w:rsidRDefault="006946B7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5      </w:t>
                </w:r>
              </w:p>
            </w:sdtContent>
          </w:sdt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292639446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6946B7" w:rsidRPr="00C820F1" w:rsidRDefault="006946B7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6    </w:t>
                </w:r>
              </w:p>
            </w:sdtContent>
          </w:sdt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2008201978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6946B7" w:rsidRPr="00C820F1" w:rsidRDefault="006946B7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7      </w:t>
                </w:r>
              </w:p>
            </w:sdtContent>
          </w:sdt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246082408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6946B7" w:rsidRPr="00C820F1" w:rsidRDefault="006946B7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8     </w:t>
                </w:r>
              </w:p>
            </w:sdtContent>
          </w:sdt>
        </w:tc>
      </w:tr>
      <w:tr w:rsidR="006946B7" w:rsidRPr="00C820F1" w:rsidTr="005F19C0">
        <w:trPr>
          <w:trHeight w:val="1975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950C48" w:rsidRDefault="006946B7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50C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D5172" w:rsidRDefault="006939F6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172">
              <w:rPr>
                <w:rFonts w:ascii="Times New Roman" w:hAnsi="Times New Roman" w:cs="Times New Roman"/>
                <w:sz w:val="24"/>
                <w:szCs w:val="24"/>
              </w:rPr>
              <w:t>422840, Республика Татарстан, Спасский район, г. Болгар, ул. Советская, д. 7.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D5172" w:rsidRDefault="00081405" w:rsidP="0041523D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</w:t>
            </w:r>
            <w:r w:rsidR="00E70F26" w:rsidRPr="00CD5172">
              <w:rPr>
                <w:rFonts w:ascii="Times New Roman" w:hAnsi="Times New Roman" w:cs="Times New Roman"/>
                <w:b/>
                <w:sz w:val="24"/>
                <w:szCs w:val="24"/>
              </w:rPr>
              <w:t>чебные</w:t>
            </w:r>
            <w:r w:rsidR="00A15AD7" w:rsidRPr="00CD517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43DE1" w:rsidRDefault="00081405" w:rsidP="00AA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A2986">
              <w:rPr>
                <w:rFonts w:ascii="Times New Roman" w:hAnsi="Times New Roman" w:cs="Times New Roman"/>
                <w:sz w:val="24"/>
                <w:szCs w:val="24"/>
              </w:rPr>
              <w:t xml:space="preserve"> кабинетов</w:t>
            </w:r>
            <w:r w:rsidR="00A15AD7" w:rsidRPr="00CD5172">
              <w:rPr>
                <w:rFonts w:ascii="Times New Roman" w:hAnsi="Times New Roman" w:cs="Times New Roman"/>
                <w:sz w:val="24"/>
                <w:szCs w:val="24"/>
              </w:rPr>
              <w:t xml:space="preserve"> -71,7</w:t>
            </w:r>
            <w:r w:rsidR="00AF2B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5AD7" w:rsidRPr="00CD517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A15AD7" w:rsidRPr="00CD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A29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15AD7" w:rsidRPr="00CD5172">
              <w:rPr>
                <w:rFonts w:ascii="Times New Roman" w:hAnsi="Times New Roman" w:cs="Times New Roman"/>
                <w:sz w:val="24"/>
                <w:szCs w:val="24"/>
              </w:rPr>
              <w:t xml:space="preserve"> 52,6 </w:t>
            </w:r>
            <w:proofErr w:type="spellStart"/>
            <w:r w:rsidR="00A15AD7" w:rsidRPr="00CD517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A15AD7" w:rsidRPr="00CD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A29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43DE1" w:rsidRPr="00CD5172">
              <w:rPr>
                <w:rFonts w:ascii="Times New Roman" w:hAnsi="Times New Roman" w:cs="Times New Roman"/>
                <w:sz w:val="24"/>
                <w:szCs w:val="24"/>
              </w:rPr>
              <w:t xml:space="preserve">49,7 </w:t>
            </w:r>
            <w:proofErr w:type="spellStart"/>
            <w:r w:rsidR="00143DE1" w:rsidRPr="00CD517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143DE1" w:rsidRPr="00CD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A29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67B92">
              <w:rPr>
                <w:rFonts w:ascii="Times New Roman" w:hAnsi="Times New Roman" w:cs="Times New Roman"/>
                <w:sz w:val="24"/>
                <w:szCs w:val="24"/>
              </w:rPr>
              <w:t>51,1</w:t>
            </w:r>
            <w:r w:rsidR="00143DE1" w:rsidRPr="00CD5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3DE1" w:rsidRPr="00CD517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143DE1" w:rsidRPr="00CD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A29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43DE1" w:rsidRPr="00CD5172">
              <w:rPr>
                <w:rFonts w:ascii="Times New Roman" w:hAnsi="Times New Roman" w:cs="Times New Roman"/>
                <w:sz w:val="24"/>
                <w:szCs w:val="24"/>
              </w:rPr>
              <w:t xml:space="preserve">17,4 </w:t>
            </w:r>
            <w:proofErr w:type="spellStart"/>
            <w:r w:rsidR="00143DE1" w:rsidRPr="00CD517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143DE1" w:rsidRPr="00CD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8A2986" w:rsidRPr="00BB6C18" w:rsidRDefault="008A2986" w:rsidP="00AA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B65B84">
              <w:rPr>
                <w:rFonts w:ascii="Times New Roman" w:hAnsi="Times New Roman" w:cs="Times New Roman"/>
                <w:sz w:val="24"/>
                <w:szCs w:val="24"/>
              </w:rPr>
              <w:t>: 242,5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73AF" w:rsidRPr="00BB6C18" w:rsidRDefault="007073AF" w:rsidP="00AA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DE1" w:rsidRPr="00CD5172" w:rsidRDefault="00BD7B72" w:rsidP="00143DE1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17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Административные</w:t>
            </w:r>
            <w:r w:rsidR="005F19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помещения</w:t>
            </w:r>
            <w:r w:rsidR="00143DE1" w:rsidRPr="00CD517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43DE1" w:rsidRPr="0034556A" w:rsidRDefault="008A2986" w:rsidP="008A2986">
            <w:pPr>
              <w:pStyle w:val="ConsPlusCell"/>
              <w:ind w:left="67" w:hanging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кабинета</w:t>
            </w:r>
            <w:r w:rsidR="0034556A">
              <w:rPr>
                <w:rFonts w:ascii="Times New Roman" w:hAnsi="Times New Roman" w:cs="Times New Roman"/>
                <w:sz w:val="24"/>
                <w:szCs w:val="24"/>
              </w:rPr>
              <w:t>-18.</w:t>
            </w:r>
            <w:r w:rsidR="00AA7C2A" w:rsidRPr="00CD517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="00143DE1" w:rsidRPr="00CD517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143DE1" w:rsidRPr="00CD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4556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143DE1" w:rsidRPr="00CD517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="00143DE1" w:rsidRPr="00CD517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143DE1" w:rsidRPr="00CD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73AF" w:rsidRPr="0034556A" w:rsidRDefault="007073AF" w:rsidP="008A2986">
            <w:pPr>
              <w:pStyle w:val="ConsPlusCell"/>
              <w:ind w:left="67" w:hanging="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B72" w:rsidRPr="00CD5172" w:rsidRDefault="006F1106" w:rsidP="00BD7B72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Помещения для занятий</w:t>
            </w:r>
            <w:r w:rsidR="00BD7B72" w:rsidRPr="00CD5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BD7B72" w:rsidRPr="00CD517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физической культурой </w:t>
            </w:r>
            <w:r w:rsidR="00BD7B72" w:rsidRPr="00CD517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спортом:</w:t>
            </w:r>
          </w:p>
          <w:p w:rsidR="00143DE1" w:rsidRPr="00BB6C18" w:rsidRDefault="00143DE1" w:rsidP="00AA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D5172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– 162,0 </w:t>
            </w:r>
            <w:proofErr w:type="spellStart"/>
            <w:r w:rsidRPr="00CD517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CD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73AF" w:rsidRPr="00BB6C18" w:rsidRDefault="007073AF" w:rsidP="00AA7C2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986" w:rsidRDefault="00DB2CD8" w:rsidP="008A29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Помещения </w:t>
            </w:r>
            <w:r w:rsidR="008A2986">
              <w:rPr>
                <w:rFonts w:ascii="Times New Roman" w:hAnsi="Times New Roman" w:cs="Times New Roman"/>
                <w:b/>
                <w:sz w:val="24"/>
                <w:szCs w:val="24"/>
              </w:rPr>
              <w:t>для обеспечения питанием и медицинским обслуживанием</w:t>
            </w:r>
            <w:r w:rsidR="007073A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7073AF" w:rsidRPr="00567B92" w:rsidRDefault="00567B92" w:rsidP="008A2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B92">
              <w:rPr>
                <w:rFonts w:ascii="Times New Roman" w:hAnsi="Times New Roman" w:cs="Times New Roman"/>
                <w:sz w:val="24"/>
                <w:szCs w:val="24"/>
              </w:rPr>
              <w:t>Медицинский уголок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5.</w:t>
            </w:r>
            <w:r w:rsidR="00B65B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2986" w:rsidRDefault="008A2986" w:rsidP="00AA7C2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Иное:</w:t>
            </w:r>
          </w:p>
          <w:p w:rsidR="008A2986" w:rsidRPr="008A2986" w:rsidRDefault="008A2986" w:rsidP="00AA7C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86">
              <w:rPr>
                <w:rFonts w:ascii="Times New Roman" w:hAnsi="Times New Roman" w:cs="Times New Roman"/>
                <w:sz w:val="24"/>
                <w:szCs w:val="24"/>
              </w:rPr>
              <w:t xml:space="preserve">7 – 205.6 </w:t>
            </w:r>
            <w:proofErr w:type="spellStart"/>
            <w:r w:rsidRPr="008A298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A29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5FAB" w:rsidRDefault="00A45FAB" w:rsidP="005F19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666" w:rsidRPr="007073AF" w:rsidRDefault="006D6666" w:rsidP="005F19C0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A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 w:rsidR="006F1106" w:rsidRPr="00707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5F19C0" w:rsidRPr="007073AF">
              <w:rPr>
                <w:rFonts w:ascii="Times New Roman" w:hAnsi="Times New Roman" w:cs="Times New Roman"/>
                <w:b/>
                <w:sz w:val="24"/>
                <w:szCs w:val="24"/>
              </w:rPr>
              <w:t>643</w:t>
            </w:r>
            <w:r w:rsidRPr="00707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73AF">
              <w:rPr>
                <w:rFonts w:ascii="Times New Roman" w:hAnsi="Times New Roman" w:cs="Times New Roman"/>
                <w:b/>
                <w:sz w:val="24"/>
                <w:szCs w:val="24"/>
              </w:rPr>
              <w:t>кв.м</w:t>
            </w:r>
            <w:proofErr w:type="spellEnd"/>
            <w:r w:rsidRPr="007073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Default="00131B5A" w:rsidP="0041523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  <w:p w:rsidR="00B17E66" w:rsidRDefault="00B17E66" w:rsidP="0041523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7E66" w:rsidRDefault="00B17E66" w:rsidP="0041523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7E66" w:rsidRDefault="00B17E66" w:rsidP="0041523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7E66" w:rsidRDefault="00B17E66" w:rsidP="0041523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7E66" w:rsidRDefault="00B17E66" w:rsidP="0041523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7E66" w:rsidRDefault="00B17E66" w:rsidP="0041523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7E66" w:rsidRDefault="00B17E66" w:rsidP="0041523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7E66" w:rsidRPr="00C820F1" w:rsidRDefault="00B17E66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348" w:rsidRPr="009D6348" w:rsidRDefault="00E70F26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D6348">
              <w:rPr>
                <w:rFonts w:ascii="Times New Roman" w:hAnsi="Times New Roman" w:cs="Times New Roman"/>
                <w:sz w:val="24"/>
                <w:szCs w:val="24"/>
              </w:rPr>
              <w:t>Исполнительный комитет Спасского муниципального района Республики Татарстан</w:t>
            </w:r>
          </w:p>
          <w:p w:rsidR="00B17E66" w:rsidRDefault="00B17E66" w:rsidP="009D6348">
            <w:pPr>
              <w:rPr>
                <w:sz w:val="24"/>
                <w:szCs w:val="24"/>
              </w:rPr>
            </w:pPr>
          </w:p>
          <w:p w:rsidR="006946B7" w:rsidRPr="009D6348" w:rsidRDefault="006946B7" w:rsidP="009D6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74" w:rsidRPr="00FF2436" w:rsidRDefault="00B63974" w:rsidP="00B639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436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 о закреплении имущества на праве оперативного управления за муниципальным учреждением от 23.07.2010 г. № 40-006-0085;</w:t>
            </w:r>
          </w:p>
          <w:p w:rsidR="00B63974" w:rsidRDefault="00B63974" w:rsidP="00B639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436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 соглашение к договору о закреплении имущества на праве оперативного управления</w:t>
            </w:r>
            <w:r w:rsidRPr="00FF24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F2436">
              <w:rPr>
                <w:rFonts w:ascii="Times New Roman" w:eastAsia="Times New Roman" w:hAnsi="Times New Roman" w:cs="Times New Roman"/>
                <w:sz w:val="24"/>
                <w:szCs w:val="24"/>
              </w:rPr>
              <w:t>за муниципальным учреждением от 23.07.2010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№ 40-006-0085 от 08.12.2012г.</w:t>
            </w:r>
          </w:p>
          <w:p w:rsidR="00FF2436" w:rsidRPr="00FF2436" w:rsidRDefault="00FF2436" w:rsidP="00B639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 «О </w:t>
            </w:r>
            <w:r w:rsidRPr="00FF243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передаче муниципального имущества» от 21.03.2011г.  №133;</w:t>
            </w:r>
          </w:p>
          <w:p w:rsidR="00FF2436" w:rsidRPr="00FF2436" w:rsidRDefault="00FF2436" w:rsidP="00FF24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4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 «О разделении объектов муниципальной </w:t>
            </w:r>
            <w:r w:rsidRPr="00FF24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собственности» от 05.12.2012 г. № 885;</w:t>
            </w:r>
          </w:p>
          <w:p w:rsidR="00354F1B" w:rsidRPr="005F19C0" w:rsidRDefault="00FF2436" w:rsidP="00B17E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43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от 31.05.2010 г. №332;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Default="00A96D4F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D6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16:37:010502</w:t>
            </w:r>
            <w:r w:rsidR="0084493E" w:rsidRPr="009D6348">
              <w:rPr>
                <w:rFonts w:ascii="Times New Roman" w:hAnsi="Times New Roman" w:cs="Times New Roman"/>
                <w:sz w:val="24"/>
                <w:szCs w:val="24"/>
              </w:rPr>
              <w:t>:381</w:t>
            </w:r>
          </w:p>
          <w:p w:rsidR="00DE09E6" w:rsidRDefault="00DE09E6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9E6" w:rsidRDefault="00DE09E6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9E6" w:rsidRDefault="00DE09E6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9E6" w:rsidRDefault="00DE09E6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9E6" w:rsidRDefault="00DE09E6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9E6" w:rsidRDefault="00DE09E6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9E6" w:rsidRDefault="00DE09E6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9E6" w:rsidRDefault="00DE09E6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91" w:rsidRDefault="006F3F91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9E6" w:rsidRPr="009D6348" w:rsidRDefault="00DE09E6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Default="005A4018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D6348">
              <w:rPr>
                <w:rFonts w:ascii="Times New Roman" w:hAnsi="Times New Roman" w:cs="Times New Roman"/>
                <w:sz w:val="24"/>
                <w:szCs w:val="24"/>
              </w:rPr>
              <w:t xml:space="preserve">28.12.2012 г. </w:t>
            </w:r>
            <w:r w:rsidR="00304DC5" w:rsidRPr="009D63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E7006" w:rsidRPr="009D6348">
              <w:rPr>
                <w:rFonts w:ascii="Times New Roman" w:hAnsi="Times New Roman" w:cs="Times New Roman"/>
                <w:sz w:val="24"/>
                <w:szCs w:val="24"/>
              </w:rPr>
              <w:t>16-16-40/010/2012-157</w:t>
            </w:r>
          </w:p>
          <w:p w:rsidR="00DE09E6" w:rsidRDefault="00DE09E6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9E6" w:rsidRDefault="00DE09E6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9E6" w:rsidRDefault="00DE09E6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9E6" w:rsidRDefault="00DE09E6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9E6" w:rsidRDefault="00DE09E6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9E6" w:rsidRDefault="00DE09E6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9E6" w:rsidRDefault="00DE09E6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9E6" w:rsidRDefault="00DE09E6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9E6" w:rsidRDefault="00DE09E6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91" w:rsidRDefault="006F3F91" w:rsidP="00DE09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91" w:rsidRDefault="006F3F91" w:rsidP="00DE09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91" w:rsidRDefault="006F3F91" w:rsidP="00DE09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91" w:rsidRDefault="006F3F91" w:rsidP="00DE09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91" w:rsidRDefault="006F3F91" w:rsidP="00DE09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91" w:rsidRDefault="006F3F91" w:rsidP="00DE09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91" w:rsidRDefault="006F3F91" w:rsidP="00DE09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91" w:rsidRDefault="006F3F91" w:rsidP="00DE09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91" w:rsidRDefault="006F3F91" w:rsidP="00DE09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91" w:rsidRDefault="006F3F91" w:rsidP="00DE09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91" w:rsidRDefault="006F3F91" w:rsidP="00DE09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91" w:rsidRDefault="006F3F91" w:rsidP="00DE09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91" w:rsidRDefault="006F3F91" w:rsidP="00DE09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91" w:rsidRDefault="006F3F91" w:rsidP="00DE09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91" w:rsidRDefault="006F3F91" w:rsidP="00DE09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91" w:rsidRDefault="006F3F91" w:rsidP="00DE09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91" w:rsidRDefault="006F3F91" w:rsidP="00DE09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91" w:rsidRDefault="006F3F91" w:rsidP="00DE09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91" w:rsidRDefault="006F3F91" w:rsidP="00DE09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91" w:rsidRDefault="006F3F91" w:rsidP="00DE09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91" w:rsidRDefault="006F3F91" w:rsidP="00DE09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F91" w:rsidRDefault="006F3F91" w:rsidP="00DE09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9E6" w:rsidRPr="009D6348" w:rsidRDefault="00DE09E6" w:rsidP="00DE09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B70" w:rsidRPr="00C820F1" w:rsidTr="00163C1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70" w:rsidRPr="00E72B70" w:rsidRDefault="00E72B70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72B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70" w:rsidRPr="00CD5172" w:rsidRDefault="00E72B70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172">
              <w:rPr>
                <w:rFonts w:ascii="Times New Roman" w:hAnsi="Times New Roman" w:cs="Times New Roman"/>
                <w:sz w:val="24"/>
                <w:szCs w:val="24"/>
              </w:rPr>
              <w:t>422840, Республика Татарстан, Спасский район, г. Болгар, ул. Советская, д. 7.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F8" w:rsidRDefault="007073AF" w:rsidP="00E72B7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r w:rsidR="00B743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72B70" w:rsidRPr="00CD5172" w:rsidRDefault="00677E20" w:rsidP="00E72B7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групповая ячейка</w:t>
            </w:r>
            <w:r w:rsidR="00707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5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73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45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2B70" w:rsidRPr="00CD5172">
              <w:rPr>
                <w:rFonts w:ascii="Times New Roman" w:hAnsi="Times New Roman" w:cs="Times New Roman"/>
                <w:sz w:val="24"/>
                <w:szCs w:val="24"/>
              </w:rPr>
              <w:t>50,7</w:t>
            </w:r>
            <w:r w:rsidR="00707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73A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707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2B70" w:rsidRPr="00CD51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02861" w:rsidRPr="00E710BA" w:rsidRDefault="005B1420" w:rsidP="003F4EA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Всего: 50.7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72B70" w:rsidRPr="00CD5172" w:rsidRDefault="00E72B70" w:rsidP="00950C48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70" w:rsidRDefault="00E72B70" w:rsidP="0041523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E66">
              <w:rPr>
                <w:rFonts w:ascii="Times New Roman" w:eastAsia="Times New Roman" w:hAnsi="Times New Roman" w:cs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70" w:rsidRPr="009D6348" w:rsidRDefault="00E72B70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D634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"Родничок"" Спасского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70" w:rsidRPr="009D6348" w:rsidRDefault="00E72B70" w:rsidP="00E72B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348">
              <w:rPr>
                <w:rFonts w:ascii="Times New Roman" w:eastAsia="Calibri" w:hAnsi="Times New Roman" w:cs="Times New Roman"/>
                <w:sz w:val="24"/>
                <w:szCs w:val="24"/>
              </w:rPr>
              <w:t>Договор безвозмездного пользования муниципальным имуществом № 40-009-0069 от 18.08.2014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6348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72B70" w:rsidRDefault="00E72B70" w:rsidP="00E72B7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D6348"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70" w:rsidRPr="009D6348" w:rsidRDefault="00E72B70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E09E6">
              <w:rPr>
                <w:rFonts w:ascii="Times New Roman" w:hAnsi="Times New Roman" w:cs="Times New Roman"/>
                <w:sz w:val="24"/>
                <w:szCs w:val="24"/>
              </w:rPr>
              <w:t>16:37:010502:4:19/1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70" w:rsidRPr="00DE09E6" w:rsidRDefault="00E72B70" w:rsidP="00E72B7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E09E6">
              <w:rPr>
                <w:rFonts w:ascii="Times New Roman" w:hAnsi="Times New Roman" w:cs="Times New Roman"/>
                <w:sz w:val="24"/>
                <w:szCs w:val="24"/>
              </w:rPr>
              <w:t>09.01.2013 г.</w:t>
            </w:r>
          </w:p>
          <w:p w:rsidR="00E72B70" w:rsidRPr="009D6348" w:rsidRDefault="00E72B70" w:rsidP="00E72B7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E09E6">
              <w:rPr>
                <w:rFonts w:ascii="Times New Roman" w:hAnsi="Times New Roman" w:cs="Times New Roman"/>
                <w:sz w:val="24"/>
                <w:szCs w:val="24"/>
              </w:rPr>
              <w:t>№ 16-16-40/009/2012-150</w:t>
            </w:r>
          </w:p>
        </w:tc>
      </w:tr>
      <w:tr w:rsidR="00661FC1" w:rsidRPr="00C820F1" w:rsidTr="00163C1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C1" w:rsidRPr="00C820F1" w:rsidRDefault="00FD4A42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61FC1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C1" w:rsidRPr="00CD5172" w:rsidRDefault="00661FC1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172">
              <w:rPr>
                <w:rFonts w:ascii="Times New Roman" w:hAnsi="Times New Roman" w:cs="Times New Roman"/>
                <w:sz w:val="24"/>
                <w:szCs w:val="24"/>
              </w:rPr>
              <w:t>422840, Республика Татарстан, Спасский район, г. Болгар, ул. Советская, д. 15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F8" w:rsidRPr="00B743F8" w:rsidRDefault="00B743F8" w:rsidP="00B743F8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r w:rsidRPr="00B743F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B7A94" w:rsidRPr="003B7A94" w:rsidRDefault="00677E20" w:rsidP="003B7A9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 кабинетов</w:t>
            </w:r>
            <w:r w:rsidR="00B167E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45CA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167E8">
              <w:rPr>
                <w:rFonts w:ascii="Times New Roman" w:hAnsi="Times New Roman" w:cs="Times New Roman"/>
                <w:sz w:val="24"/>
                <w:szCs w:val="24"/>
              </w:rPr>
              <w:t xml:space="preserve"> 50,3 кв. м.; </w:t>
            </w:r>
            <w:r w:rsidR="00737929">
              <w:rPr>
                <w:rFonts w:ascii="Times New Roman" w:hAnsi="Times New Roman" w:cs="Times New Roman"/>
                <w:sz w:val="24"/>
                <w:szCs w:val="24"/>
              </w:rPr>
              <w:t>63,0 кв. м.;</w:t>
            </w:r>
            <w:r w:rsidR="003B7A94" w:rsidRPr="003B7A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7929">
              <w:rPr>
                <w:rFonts w:ascii="Times New Roman" w:hAnsi="Times New Roman" w:cs="Times New Roman"/>
                <w:sz w:val="24"/>
                <w:szCs w:val="24"/>
              </w:rPr>
              <w:t>62,5 кв. м.;</w:t>
            </w:r>
            <w:r w:rsidR="003B7A94" w:rsidRPr="003B7A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167E8">
              <w:rPr>
                <w:rFonts w:ascii="Times New Roman" w:hAnsi="Times New Roman" w:cs="Times New Roman"/>
                <w:sz w:val="24"/>
                <w:szCs w:val="24"/>
              </w:rPr>
              <w:t>63,0 кв. м.;</w:t>
            </w:r>
            <w:r w:rsidR="003B7A94" w:rsidRPr="003B7A94">
              <w:rPr>
                <w:rFonts w:ascii="Times New Roman" w:hAnsi="Times New Roman" w:cs="Times New Roman"/>
                <w:sz w:val="24"/>
                <w:szCs w:val="24"/>
              </w:rPr>
              <w:t xml:space="preserve"> 63,2 кв. м.</w:t>
            </w:r>
            <w:r w:rsidR="007379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B845E9" w:rsidRDefault="00B845E9" w:rsidP="00B845E9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Всего: </w:t>
            </w:r>
            <w:r w:rsidR="005B1420">
              <w:rPr>
                <w:rFonts w:ascii="Times New Roman" w:hAnsi="Times New Roman" w:cs="Times New Roman"/>
                <w:b/>
                <w:sz w:val="24"/>
                <w:szCs w:val="24"/>
              </w:rPr>
              <w:t>302,0</w:t>
            </w:r>
            <w:r w:rsidRPr="00B16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167E8">
              <w:rPr>
                <w:rFonts w:ascii="Times New Roman" w:hAnsi="Times New Roman" w:cs="Times New Roman"/>
                <w:b/>
                <w:sz w:val="24"/>
                <w:szCs w:val="24"/>
              </w:rPr>
              <w:t>кв.м</w:t>
            </w:r>
            <w:proofErr w:type="spellEnd"/>
            <w:r w:rsidRPr="00B167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845E9" w:rsidRPr="00B167E8" w:rsidRDefault="00B845E9" w:rsidP="00B845E9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45E9" w:rsidRPr="00CD5172" w:rsidRDefault="00B845E9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C1" w:rsidRPr="00C820F1" w:rsidRDefault="00661FC1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61FC1">
              <w:rPr>
                <w:rFonts w:ascii="Times New Roman" w:eastAsia="Times New Roman" w:hAnsi="Times New Roman" w:cs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C1" w:rsidRPr="00CD5172" w:rsidRDefault="00661FC1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D517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«Болгарская средняя общеобразовательная школа №2» Спасского муниципального района РТ "Школа-центр компетенции в электронном </w:t>
            </w:r>
            <w:r w:rsidRPr="00CD51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C1" w:rsidRPr="00995AC7" w:rsidRDefault="00661FC1" w:rsidP="00661FC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661F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Договор безвозмездного пользования муниципальным имуществом</w:t>
            </w:r>
            <w:r w:rsidR="00652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61F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52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652B8D">
              <w:rPr>
                <w:rFonts w:ascii="Times New Roman" w:eastAsia="Calibri" w:hAnsi="Times New Roman" w:cs="Times New Roman"/>
                <w:sz w:val="24"/>
                <w:szCs w:val="24"/>
              </w:rPr>
              <w:t>40-009-0072  от 18.08.</w:t>
            </w:r>
            <w:r w:rsidRPr="00652B8D">
              <w:rPr>
                <w:rFonts w:ascii="Times New Roman" w:eastAsia="Calibri" w:hAnsi="Times New Roman" w:cs="Times New Roman"/>
                <w:sz w:val="24"/>
                <w:szCs w:val="24"/>
              </w:rPr>
              <w:t>2014г</w:t>
            </w:r>
            <w:r w:rsidRPr="00995AC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</w:t>
            </w:r>
          </w:p>
          <w:p w:rsidR="00661FC1" w:rsidRPr="00C820F1" w:rsidRDefault="00661FC1" w:rsidP="00661F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61FC1"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C1" w:rsidRPr="00CD5172" w:rsidRDefault="00661FC1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D5172">
              <w:rPr>
                <w:rFonts w:ascii="Times New Roman" w:hAnsi="Times New Roman" w:cs="Times New Roman"/>
                <w:sz w:val="24"/>
                <w:szCs w:val="24"/>
              </w:rPr>
              <w:t>16:37:010503:44:4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018" w:rsidRPr="00CD5172" w:rsidRDefault="005A4018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D5172">
              <w:rPr>
                <w:rFonts w:ascii="Times New Roman" w:hAnsi="Times New Roman" w:cs="Times New Roman"/>
                <w:sz w:val="24"/>
                <w:szCs w:val="24"/>
              </w:rPr>
              <w:t>24.10.2011 г.</w:t>
            </w:r>
          </w:p>
          <w:p w:rsidR="005A4018" w:rsidRPr="00CD5172" w:rsidRDefault="00661FC1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D5172">
              <w:rPr>
                <w:rFonts w:ascii="Times New Roman" w:hAnsi="Times New Roman" w:cs="Times New Roman"/>
                <w:sz w:val="24"/>
                <w:szCs w:val="24"/>
              </w:rPr>
              <w:t>№16-16-40/003/2010-600</w:t>
            </w:r>
          </w:p>
          <w:p w:rsidR="00661FC1" w:rsidRPr="00CD5172" w:rsidRDefault="00661FC1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9F4" w:rsidRPr="00C820F1" w:rsidTr="00163C1D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F4" w:rsidRPr="00C820F1" w:rsidRDefault="00FD4A42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F4" w:rsidRPr="00CD5172" w:rsidRDefault="00DA29F4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172">
              <w:rPr>
                <w:rFonts w:ascii="Times New Roman" w:hAnsi="Times New Roman" w:cs="Times New Roman"/>
                <w:sz w:val="24"/>
                <w:szCs w:val="24"/>
              </w:rPr>
              <w:t>422840 Республика Татарстан, Спасский район, г. Болгар, ул. Советская, д.32.</w:t>
            </w:r>
            <w:proofErr w:type="gramEnd"/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AC" w:rsidRPr="00F45CAC" w:rsidRDefault="00F45CAC" w:rsidP="00F45CA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CAC">
              <w:rPr>
                <w:rFonts w:ascii="Times New Roman" w:hAnsi="Times New Roman" w:cs="Times New Roman"/>
                <w:b/>
                <w:sz w:val="24"/>
                <w:szCs w:val="24"/>
              </w:rPr>
              <w:t>Учебные:</w:t>
            </w:r>
          </w:p>
          <w:p w:rsidR="00DA29F4" w:rsidRDefault="00F45CAC" w:rsidP="00F45C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1412">
              <w:rPr>
                <w:rFonts w:ascii="Times New Roman" w:hAnsi="Times New Roman" w:cs="Times New Roman"/>
                <w:sz w:val="24"/>
                <w:szCs w:val="24"/>
              </w:rPr>
              <w:t xml:space="preserve"> групповая ячейка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9F4" w:rsidRPr="00CD5172">
              <w:rPr>
                <w:rFonts w:ascii="Times New Roman" w:hAnsi="Times New Roman" w:cs="Times New Roman"/>
                <w:sz w:val="24"/>
                <w:szCs w:val="24"/>
              </w:rPr>
              <w:t xml:space="preserve">– 48,7  </w:t>
            </w:r>
            <w:proofErr w:type="spellStart"/>
            <w:r w:rsidR="00DA29F4" w:rsidRPr="00CD517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DA29F4" w:rsidRPr="00CD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22B9" w:rsidRPr="00677E20" w:rsidRDefault="00143846" w:rsidP="00F45CA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E20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  <w:r w:rsidR="005B1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48,7</w:t>
            </w:r>
            <w:r w:rsidR="00677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77E20">
              <w:rPr>
                <w:rFonts w:ascii="Times New Roman" w:hAnsi="Times New Roman" w:cs="Times New Roman"/>
                <w:b/>
                <w:sz w:val="24"/>
                <w:szCs w:val="24"/>
              </w:rPr>
              <w:t>кв.м</w:t>
            </w:r>
            <w:proofErr w:type="spellEnd"/>
            <w:r w:rsidR="00677E2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F4" w:rsidRDefault="00DA29F4">
            <w:r w:rsidRPr="00BC4193">
              <w:rPr>
                <w:rFonts w:ascii="Times New Roman" w:eastAsia="Times New Roman" w:hAnsi="Times New Roman"/>
                <w:sz w:val="24"/>
                <w:szCs w:val="24"/>
              </w:rPr>
              <w:t xml:space="preserve">Безвозмездное пользование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F4" w:rsidRPr="00CD5172" w:rsidRDefault="00DA29F4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D517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 образовательное учреждение «Детский сад «Солнышко»»  г. Болгар Спасского муниципального района Республики Татарстан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50" w:rsidRDefault="00DA29F4" w:rsidP="0041523D">
            <w:pPr>
              <w:rPr>
                <w:rFonts w:ascii="Times New Roman" w:hAnsi="Times New Roman"/>
                <w:sz w:val="24"/>
                <w:szCs w:val="24"/>
              </w:rPr>
            </w:pPr>
            <w:r w:rsidRPr="007C7789">
              <w:rPr>
                <w:rFonts w:ascii="Times New Roman" w:hAnsi="Times New Roman"/>
                <w:sz w:val="24"/>
                <w:szCs w:val="24"/>
              </w:rPr>
              <w:t xml:space="preserve">Договор безвозмездного пользования муниципальным имуществом </w:t>
            </w:r>
            <w:r w:rsidRPr="00652B8D">
              <w:rPr>
                <w:rFonts w:ascii="Times New Roman" w:hAnsi="Times New Roman"/>
                <w:sz w:val="24"/>
                <w:szCs w:val="24"/>
              </w:rPr>
              <w:t>№</w:t>
            </w:r>
            <w:r w:rsidR="00652B8D">
              <w:rPr>
                <w:rFonts w:ascii="Times New Roman" w:hAnsi="Times New Roman"/>
                <w:sz w:val="24"/>
                <w:szCs w:val="24"/>
              </w:rPr>
              <w:t xml:space="preserve"> 40-009-0071 от 18.08.</w:t>
            </w:r>
            <w:r w:rsidRPr="00652B8D">
              <w:rPr>
                <w:rFonts w:ascii="Times New Roman" w:hAnsi="Times New Roman"/>
                <w:sz w:val="24"/>
                <w:szCs w:val="24"/>
              </w:rPr>
              <w:t>2014г</w:t>
            </w:r>
          </w:p>
          <w:p w:rsidR="00DA29F4" w:rsidRPr="007C7789" w:rsidRDefault="00DA29F4" w:rsidP="0041523D">
            <w:pPr>
              <w:rPr>
                <w:rFonts w:ascii="Times New Roman" w:hAnsi="Times New Roman"/>
                <w:sz w:val="24"/>
                <w:szCs w:val="24"/>
              </w:rPr>
            </w:pPr>
            <w:r w:rsidRPr="007C7789">
              <w:rPr>
                <w:rFonts w:ascii="Times New Roman" w:hAnsi="Times New Roman"/>
                <w:sz w:val="24"/>
                <w:szCs w:val="24"/>
              </w:rPr>
              <w:t>5 лет.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F4" w:rsidRPr="00351EEC" w:rsidRDefault="00DA29F4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51EEC">
              <w:rPr>
                <w:rFonts w:ascii="Times New Roman" w:hAnsi="Times New Roman" w:cs="Times New Roman"/>
                <w:sz w:val="24"/>
                <w:szCs w:val="24"/>
              </w:rPr>
              <w:t>16:37:010506:79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018" w:rsidRPr="00351EEC" w:rsidRDefault="005A4018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51EEC">
              <w:rPr>
                <w:rFonts w:ascii="Times New Roman" w:hAnsi="Times New Roman" w:cs="Times New Roman"/>
                <w:sz w:val="24"/>
                <w:szCs w:val="24"/>
              </w:rPr>
              <w:t>03.03.2014 г.</w:t>
            </w:r>
          </w:p>
          <w:p w:rsidR="00DA29F4" w:rsidRPr="00351EEC" w:rsidRDefault="00DA29F4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51EEC">
              <w:rPr>
                <w:rFonts w:ascii="Times New Roman" w:hAnsi="Times New Roman" w:cs="Times New Roman"/>
                <w:sz w:val="24"/>
                <w:szCs w:val="24"/>
              </w:rPr>
              <w:t>№16-16-40/006/2010-386</w:t>
            </w:r>
          </w:p>
        </w:tc>
      </w:tr>
      <w:tr w:rsidR="00DA29F4" w:rsidRPr="00C820F1" w:rsidTr="00227229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F4" w:rsidRPr="00C820F1" w:rsidRDefault="00FD4A42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F4" w:rsidRPr="00CD5172" w:rsidRDefault="00DA29F4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D5172">
              <w:rPr>
                <w:rFonts w:ascii="Times New Roman" w:hAnsi="Times New Roman" w:cs="Times New Roman"/>
                <w:sz w:val="24"/>
                <w:szCs w:val="24"/>
              </w:rPr>
              <w:t xml:space="preserve">422863, Республика Татарстан, Спасский район, с. </w:t>
            </w:r>
            <w:proofErr w:type="spellStart"/>
            <w:r w:rsidRPr="00CD5172">
              <w:rPr>
                <w:rFonts w:ascii="Times New Roman" w:hAnsi="Times New Roman" w:cs="Times New Roman"/>
                <w:sz w:val="24"/>
                <w:szCs w:val="24"/>
              </w:rPr>
              <w:t>Кузнечиха</w:t>
            </w:r>
            <w:proofErr w:type="spellEnd"/>
            <w:r w:rsidRPr="00CD5172">
              <w:rPr>
                <w:rFonts w:ascii="Times New Roman" w:hAnsi="Times New Roman" w:cs="Times New Roman"/>
                <w:sz w:val="24"/>
                <w:szCs w:val="24"/>
              </w:rPr>
              <w:t>, ул. Заречная, д. 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F8" w:rsidRPr="00B743F8" w:rsidRDefault="00F45CAC" w:rsidP="00B743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r w:rsidR="00B743F8" w:rsidRPr="00B743F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A29F4" w:rsidRDefault="00F45CAC" w:rsidP="00B743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1412">
              <w:rPr>
                <w:rFonts w:ascii="Times New Roman" w:hAnsi="Times New Roman" w:cs="Times New Roman"/>
                <w:sz w:val="24"/>
                <w:szCs w:val="24"/>
              </w:rPr>
              <w:t xml:space="preserve"> кабинет</w:t>
            </w:r>
            <w:r w:rsidR="005A4018" w:rsidRPr="00CD5172">
              <w:rPr>
                <w:rFonts w:ascii="Times New Roman" w:hAnsi="Times New Roman" w:cs="Times New Roman"/>
                <w:sz w:val="24"/>
                <w:szCs w:val="24"/>
              </w:rPr>
              <w:t xml:space="preserve"> - 14,3 </w:t>
            </w:r>
            <w:proofErr w:type="spellStart"/>
            <w:r w:rsidR="005A4018" w:rsidRPr="00CD517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5A4018" w:rsidRPr="00CD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1412" w:rsidRPr="00311412" w:rsidRDefault="005B1420" w:rsidP="002622B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 14,3</w:t>
            </w:r>
            <w:r w:rsidR="00311412" w:rsidRPr="00311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11412" w:rsidRPr="00311412">
              <w:rPr>
                <w:rFonts w:ascii="Times New Roman" w:hAnsi="Times New Roman" w:cs="Times New Roman"/>
                <w:b/>
                <w:sz w:val="24"/>
                <w:szCs w:val="24"/>
              </w:rPr>
              <w:t>кв.м</w:t>
            </w:r>
            <w:proofErr w:type="spellEnd"/>
            <w:r w:rsidR="00311412" w:rsidRPr="0031141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622B9" w:rsidRPr="00CD5172" w:rsidRDefault="002622B9" w:rsidP="00B743F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F4" w:rsidRDefault="00DA29F4">
            <w:r w:rsidRPr="00BC4193">
              <w:rPr>
                <w:rFonts w:ascii="Times New Roman" w:eastAsia="Times New Roman" w:hAnsi="Times New Roman"/>
                <w:sz w:val="24"/>
                <w:szCs w:val="24"/>
              </w:rPr>
              <w:t xml:space="preserve">Безвозмездное пользование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F4" w:rsidRPr="00CD5172" w:rsidRDefault="00DA29F4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D517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CD5172">
              <w:rPr>
                <w:rFonts w:ascii="Times New Roman" w:hAnsi="Times New Roman" w:cs="Times New Roman"/>
                <w:sz w:val="24"/>
                <w:szCs w:val="24"/>
              </w:rPr>
              <w:t>Кузнечихинская</w:t>
            </w:r>
            <w:proofErr w:type="spellEnd"/>
            <w:r w:rsidRPr="00CD517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Спасского муниципального района РТ"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F4" w:rsidRPr="00652B8D" w:rsidRDefault="00DA29F4" w:rsidP="00661F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1F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Договор безвозмездного пользования муниципальным имуществом </w:t>
            </w:r>
            <w:r w:rsidRPr="00652B8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652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40-009-0068 от 18.08.</w:t>
            </w:r>
            <w:r w:rsidRPr="00652B8D">
              <w:rPr>
                <w:rFonts w:ascii="Times New Roman" w:eastAsia="Calibri" w:hAnsi="Times New Roman" w:cs="Times New Roman"/>
                <w:sz w:val="24"/>
                <w:szCs w:val="24"/>
              </w:rPr>
              <w:t>2014г.</w:t>
            </w:r>
          </w:p>
          <w:p w:rsidR="00DA29F4" w:rsidRDefault="00DA29F4" w:rsidP="00661FC1">
            <w:r w:rsidRPr="00661FC1"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F4" w:rsidRPr="00CD5172" w:rsidRDefault="00DA29F4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D5172">
              <w:rPr>
                <w:rFonts w:ascii="Times New Roman" w:hAnsi="Times New Roman" w:cs="Times New Roman"/>
                <w:sz w:val="24"/>
                <w:szCs w:val="24"/>
              </w:rPr>
              <w:t>16:37:090102:157:35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018" w:rsidRPr="00CD5172" w:rsidRDefault="005A4018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D5172">
              <w:rPr>
                <w:rFonts w:ascii="Times New Roman" w:hAnsi="Times New Roman" w:cs="Times New Roman"/>
                <w:sz w:val="24"/>
                <w:szCs w:val="24"/>
              </w:rPr>
              <w:t>18.06.2010 г.</w:t>
            </w:r>
          </w:p>
          <w:p w:rsidR="00DA29F4" w:rsidRPr="00CD5172" w:rsidRDefault="00DA29F4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D5172">
              <w:rPr>
                <w:rFonts w:ascii="Times New Roman" w:hAnsi="Times New Roman" w:cs="Times New Roman"/>
                <w:sz w:val="24"/>
                <w:szCs w:val="24"/>
              </w:rPr>
              <w:t>№16-16-40/005/2010/-349</w:t>
            </w:r>
          </w:p>
        </w:tc>
      </w:tr>
      <w:tr w:rsidR="00DA29F4" w:rsidRPr="00C820F1" w:rsidTr="00227229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F4" w:rsidRPr="00C820F1" w:rsidRDefault="00FD4A42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F4" w:rsidRPr="00CD5172" w:rsidRDefault="00DA29F4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D5172">
              <w:rPr>
                <w:rFonts w:ascii="Times New Roman" w:hAnsi="Times New Roman" w:cs="Times New Roman"/>
                <w:sz w:val="24"/>
                <w:szCs w:val="24"/>
              </w:rPr>
              <w:t>422860, Спасский район, Республика Татарстан, с</w:t>
            </w:r>
            <w:proofErr w:type="gramStart"/>
            <w:r w:rsidRPr="00CD517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D5172">
              <w:rPr>
                <w:rFonts w:ascii="Times New Roman" w:hAnsi="Times New Roman" w:cs="Times New Roman"/>
                <w:sz w:val="24"/>
                <w:szCs w:val="24"/>
              </w:rPr>
              <w:t>икольское, ул. Школьная, д.30.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F8" w:rsidRPr="00B743F8" w:rsidRDefault="00B743F8" w:rsidP="00B743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5CAC"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r w:rsidRPr="00B743F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B1420" w:rsidRDefault="00311412" w:rsidP="005B14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412">
              <w:rPr>
                <w:rFonts w:ascii="Times New Roman" w:hAnsi="Times New Roman" w:cs="Times New Roman"/>
                <w:sz w:val="24"/>
                <w:szCs w:val="24"/>
              </w:rPr>
              <w:t xml:space="preserve">1 кабинет </w:t>
            </w:r>
            <w:r w:rsidR="005A4018" w:rsidRPr="00CD5172">
              <w:rPr>
                <w:rFonts w:ascii="Times New Roman" w:hAnsi="Times New Roman" w:cs="Times New Roman"/>
                <w:sz w:val="24"/>
                <w:szCs w:val="24"/>
              </w:rPr>
              <w:t xml:space="preserve">- 48,6 </w:t>
            </w:r>
            <w:proofErr w:type="spellStart"/>
            <w:r w:rsidR="005A4018" w:rsidRPr="00CD517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5A4018" w:rsidRPr="00CD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556A" w:rsidRPr="005B1420" w:rsidRDefault="0034556A" w:rsidP="005B14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56A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  <w:r w:rsidR="005B1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48,6</w:t>
            </w:r>
            <w:r w:rsidR="00BB6C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B6C18">
              <w:rPr>
                <w:rFonts w:ascii="Times New Roman" w:hAnsi="Times New Roman" w:cs="Times New Roman"/>
                <w:b/>
                <w:sz w:val="24"/>
                <w:szCs w:val="24"/>
              </w:rPr>
              <w:t>кв.м</w:t>
            </w:r>
            <w:proofErr w:type="spellEnd"/>
            <w:r w:rsidR="00BB6C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F4" w:rsidRDefault="00DA29F4">
            <w:r w:rsidRPr="00BC4193">
              <w:rPr>
                <w:rFonts w:ascii="Times New Roman" w:eastAsia="Times New Roman" w:hAnsi="Times New Roman"/>
                <w:sz w:val="24"/>
                <w:szCs w:val="24"/>
              </w:rPr>
              <w:t xml:space="preserve">Безвозмездное пользование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F4" w:rsidRPr="00CD5172" w:rsidRDefault="00DA29F4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D517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DA29F4" w:rsidRPr="00CD5172" w:rsidRDefault="00DA29F4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D5172">
              <w:rPr>
                <w:rFonts w:ascii="Times New Roman" w:hAnsi="Times New Roman" w:cs="Times New Roman"/>
                <w:sz w:val="24"/>
                <w:szCs w:val="24"/>
              </w:rPr>
              <w:t xml:space="preserve">«Никольская  средняя    </w:t>
            </w:r>
          </w:p>
          <w:p w:rsidR="00DA29F4" w:rsidRPr="00CD5172" w:rsidRDefault="00DA29F4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D5172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  школа»</w:t>
            </w:r>
          </w:p>
          <w:p w:rsidR="00DA29F4" w:rsidRPr="00CD5172" w:rsidRDefault="00DA29F4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D5172">
              <w:rPr>
                <w:rFonts w:ascii="Times New Roman" w:hAnsi="Times New Roman" w:cs="Times New Roman"/>
                <w:sz w:val="24"/>
                <w:szCs w:val="24"/>
              </w:rPr>
              <w:t xml:space="preserve">Спасского муниципального района </w:t>
            </w:r>
          </w:p>
          <w:p w:rsidR="00DA29F4" w:rsidRPr="00CD5172" w:rsidRDefault="00DA29F4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D51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50" w:rsidRPr="00995AC7" w:rsidRDefault="00DA29F4" w:rsidP="0011225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C77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Договор безвозмездного пользования муниципальным имуществом </w:t>
            </w:r>
            <w:r w:rsidRPr="000F7E2A">
              <w:rPr>
                <w:rFonts w:ascii="Times New Roman" w:hAnsi="Times New Roman"/>
                <w:sz w:val="24"/>
                <w:szCs w:val="24"/>
              </w:rPr>
              <w:t>№</w:t>
            </w:r>
            <w:r w:rsidR="000F7E2A">
              <w:rPr>
                <w:rFonts w:ascii="Times New Roman" w:hAnsi="Times New Roman"/>
                <w:sz w:val="24"/>
                <w:szCs w:val="24"/>
              </w:rPr>
              <w:t xml:space="preserve"> 40-009-0070 от 18.08.</w:t>
            </w:r>
            <w:r w:rsidRPr="000F7E2A">
              <w:rPr>
                <w:rFonts w:ascii="Times New Roman" w:hAnsi="Times New Roman"/>
                <w:sz w:val="24"/>
                <w:szCs w:val="24"/>
              </w:rPr>
              <w:t>2014г.</w:t>
            </w:r>
          </w:p>
          <w:p w:rsidR="00DA29F4" w:rsidRPr="007C7789" w:rsidRDefault="00DA29F4" w:rsidP="00112250">
            <w:pPr>
              <w:rPr>
                <w:rFonts w:ascii="Times New Roman" w:hAnsi="Times New Roman"/>
                <w:sz w:val="24"/>
                <w:szCs w:val="24"/>
              </w:rPr>
            </w:pPr>
            <w:r w:rsidRPr="007C7789">
              <w:rPr>
                <w:rFonts w:ascii="Times New Roman" w:hAnsi="Times New Roman"/>
                <w:sz w:val="24"/>
                <w:szCs w:val="24"/>
              </w:rPr>
              <w:t xml:space="preserve"> 5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F4" w:rsidRPr="00CD5172" w:rsidRDefault="00DA29F4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D5172">
              <w:rPr>
                <w:rFonts w:ascii="Times New Roman" w:hAnsi="Times New Roman" w:cs="Times New Roman"/>
                <w:sz w:val="24"/>
                <w:szCs w:val="24"/>
              </w:rPr>
              <w:t>16-16-40/004/2010-268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018" w:rsidRPr="00CD5172" w:rsidRDefault="005A4018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D5172">
              <w:rPr>
                <w:rFonts w:ascii="Times New Roman" w:hAnsi="Times New Roman" w:cs="Times New Roman"/>
                <w:sz w:val="24"/>
                <w:szCs w:val="24"/>
              </w:rPr>
              <w:t>14.05.2010 г.</w:t>
            </w:r>
          </w:p>
          <w:p w:rsidR="00DA29F4" w:rsidRPr="00CD5172" w:rsidRDefault="005A4018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D517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A29F4" w:rsidRPr="00CD5172">
              <w:rPr>
                <w:rFonts w:ascii="Times New Roman" w:hAnsi="Times New Roman" w:cs="Times New Roman"/>
                <w:sz w:val="24"/>
                <w:szCs w:val="24"/>
              </w:rPr>
              <w:t>16-16-40/004/2010-268</w:t>
            </w:r>
          </w:p>
        </w:tc>
      </w:tr>
      <w:tr w:rsidR="006946B7" w:rsidRPr="00C820F1" w:rsidTr="00227229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634904796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6946B7" w:rsidRPr="00C820F1" w:rsidRDefault="0042296A" w:rsidP="0042296A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42296A">
                  <w:rPr>
                    <w:rFonts w:ascii="Times New Roman" w:hAnsi="Times New Roman" w:cs="Times New Roman"/>
                    <w:color w:val="FFFFFF" w:themeColor="background1"/>
                    <w:sz w:val="28"/>
                    <w:szCs w:val="28"/>
                  </w:rPr>
                  <w:t>-</w:t>
                </w:r>
              </w:p>
            </w:sdtContent>
          </w:sdt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99443000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6946B7" w:rsidRPr="00C820F1" w:rsidRDefault="006946B7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Всего (кв. м): </w:t>
                </w:r>
              </w:p>
            </w:sdtContent>
          </w:sdt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243BA" w:rsidRDefault="005B1420" w:rsidP="00EA110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1107,3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901203433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6946B7" w:rsidRPr="00C820F1" w:rsidRDefault="006946B7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X      </w:t>
                </w:r>
              </w:p>
            </w:sdtContent>
          </w:sdt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766038247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6946B7" w:rsidRPr="00C820F1" w:rsidRDefault="006946B7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X      </w:t>
                </w:r>
              </w:p>
            </w:sdtContent>
          </w:sdt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1158962550"/>
            <w:lock w:val="sdtContentLocked"/>
            <w:placeholder>
              <w:docPart w:val="81D4A7A80A0343C18BAC0DB07AEA4F0A"/>
            </w:placeholder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X    </w:t>
                </w:r>
              </w:p>
            </w:tc>
          </w:sdtContent>
        </w:sdt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873B02" w:rsidP="000D4823">
            <w:pPr>
              <w:pStyle w:val="ConsPlusCell"/>
              <w:tabs>
                <w:tab w:val="left" w:pos="1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381717734"/>
                <w:lock w:val="sdtContentLocked"/>
                <w:placeholder>
                  <w:docPart w:val="81D4A7A80A0343C18BAC0DB07AEA4F0A"/>
                </w:placeholder>
              </w:sdtPr>
              <w:sdtEndPr/>
              <w:sdtContent>
                <w:r w:rsidR="000D4823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Х               </w:t>
                </w:r>
              </w:sdtContent>
            </w:sdt>
            <w:r w:rsidR="000D482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310833149"/>
            <w:lock w:val="sdtContentLocked"/>
            <w:placeholder>
              <w:docPart w:val="81D4A7A80A0343C18BAC0DB07AEA4F0A"/>
            </w:placeholder>
          </w:sdtPr>
          <w:sdtEndPr/>
          <w:sdtContent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X     </w:t>
                </w:r>
              </w:p>
            </w:tc>
          </w:sdtContent>
        </w:sdt>
      </w:tr>
    </w:tbl>
    <w:p w:rsidR="0069474B" w:rsidRDefault="0069474B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-727456551"/>
        <w:lock w:val="sdtContentLocked"/>
        <w:placeholder>
          <w:docPart w:val="81D4A7A80A0343C18BAC0DB07AEA4F0A"/>
        </w:placeholder>
      </w:sdtPr>
      <w:sdtEndPr/>
      <w:sdtContent>
        <w:p w:rsidR="00136859" w:rsidRPr="00C820F1" w:rsidRDefault="00136859" w:rsidP="00136859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Раздел   2</w:t>
          </w:r>
          <w:r w:rsidRPr="00C820F1">
            <w:rPr>
              <w:rFonts w:ascii="Times New Roman" w:hAnsi="Times New Roman" w:cs="Times New Roman"/>
              <w:sz w:val="28"/>
              <w:szCs w:val="28"/>
            </w:rPr>
            <w:t>.   Обеспечение   образовательной   деятельности  территориями</w:t>
          </w:r>
        </w:p>
      </w:sdtContent>
    </w:sdt>
    <w:p w:rsidR="00136859" w:rsidRDefault="00136859" w:rsidP="00136859">
      <w:pPr>
        <w:pStyle w:val="ConsPlusNormal"/>
        <w:jc w:val="both"/>
        <w:rPr>
          <w:sz w:val="18"/>
          <w:szCs w:val="18"/>
        </w:rPr>
      </w:pP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685"/>
        <w:gridCol w:w="1985"/>
        <w:gridCol w:w="1984"/>
        <w:gridCol w:w="1701"/>
        <w:gridCol w:w="1701"/>
        <w:gridCol w:w="2268"/>
      </w:tblGrid>
      <w:tr w:rsidR="00136859" w:rsidRPr="00C820F1" w:rsidTr="0042296A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873B02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121125016"/>
                <w:lock w:val="sdtContentLocked"/>
                <w:placeholder>
                  <w:docPart w:val="81D4A7A80A0343C18BAC0DB07AEA4F0A"/>
                </w:placeholder>
              </w:sdtPr>
              <w:sdtEndPr/>
              <w:sdtContent>
                <w:r w:rsidR="00136859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N </w:t>
                </w:r>
                <w:r w:rsidR="00136859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п/п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780285016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136859" w:rsidRPr="00C820F1" w:rsidRDefault="00136859" w:rsidP="00136859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Адрес   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(местопо-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ложение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с указанием индекса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территории</w:t>
                </w:r>
              </w:p>
            </w:sdtContent>
          </w:sdt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106578645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136859" w:rsidRPr="00C820F1" w:rsidRDefault="00136859" w:rsidP="00136859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Назначение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территории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(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автодром, земельный участок, стадион и др.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 указанием площади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 (кв. м)        </w:t>
                </w:r>
              </w:p>
            </w:sdtContent>
          </w:sdt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633781742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136859" w:rsidRPr="00C820F1" w:rsidRDefault="00136859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Собственность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или иное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вещное право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(оперативное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управ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ление,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хозяйственное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ведение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аренда,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субаренда,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безвозмездное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пользование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</w:p>
            </w:sdtContent>
          </w:sdt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01007933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136859" w:rsidRPr="00C820F1" w:rsidRDefault="00136859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Полное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наименование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собственника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(арендодателя,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ссудодателя)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объекта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недвижимого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имущества  </w:t>
                </w:r>
              </w:p>
            </w:sdtContent>
          </w:sdt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478351692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136859" w:rsidRPr="00C820F1" w:rsidRDefault="00136859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Документ -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основание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возникно-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вения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права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(указыва-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ются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реквизиты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 сроки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действия) </w:t>
                </w:r>
              </w:p>
            </w:sdtContent>
          </w:sdt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458311710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136859" w:rsidRPr="00C820F1" w:rsidRDefault="00136859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Кадастровый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(или услов-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ный) номер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объекта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недвижимости 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133866472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136859" w:rsidRPr="00C820F1" w:rsidRDefault="00136859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Номер за-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писи ре-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гистрации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 Едином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государст-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венном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реестре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прав на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недвижимое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имущество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 сделок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с ним      </w:t>
                </w:r>
              </w:p>
            </w:sdtContent>
          </w:sdt>
        </w:tc>
      </w:tr>
      <w:tr w:rsidR="00136859" w:rsidRPr="00C820F1" w:rsidTr="0041670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748172353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136859" w:rsidRPr="00C820F1" w:rsidRDefault="00136859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 </w:t>
                </w:r>
              </w:p>
            </w:sdtContent>
          </w:sdt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873B02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1847234876"/>
                <w:lock w:val="sdtContentLocked"/>
                <w:placeholder>
                  <w:docPart w:val="81D4A7A80A0343C18BAC0DB07AEA4F0A"/>
                </w:placeholder>
              </w:sdtPr>
              <w:sdtEndPr/>
              <w:sdtContent>
                <w:r w:rsidR="00136859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873B02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214479258"/>
                <w:lock w:val="sdtContentLocked"/>
                <w:placeholder>
                  <w:docPart w:val="81D4A7A80A0343C18BAC0DB07AEA4F0A"/>
                </w:placeholder>
              </w:sdtPr>
              <w:sdtEndPr/>
              <w:sdtContent>
                <w:r w:rsidR="00136859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3</w:t>
                </w:r>
              </w:sdtContent>
            </w:sdt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452166741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136859" w:rsidRPr="00C820F1" w:rsidRDefault="00136859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4      </w:t>
                </w:r>
              </w:p>
            </w:sdtContent>
          </w:sdt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993711992"/>
            <w:lock w:val="sdtContentLocked"/>
            <w:placeholder>
              <w:docPart w:val="81D4A7A80A0343C18BAC0DB07AEA4F0A"/>
            </w:placeholder>
          </w:sdtPr>
          <w:sdtEndPr/>
          <w:sdtContent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36859" w:rsidRPr="00C820F1" w:rsidRDefault="00136859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5     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566727265"/>
            <w:lock w:val="sdtContentLocked"/>
            <w:placeholder>
              <w:docPart w:val="81D4A7A80A0343C18BAC0DB07AEA4F0A"/>
            </w:placeholder>
          </w:sdtPr>
          <w:sdtEndPr/>
          <w:sdtContent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36859" w:rsidRPr="00C820F1" w:rsidRDefault="00136859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6    </w:t>
                </w:r>
              </w:p>
            </w:tc>
          </w:sdtContent>
        </w:sdt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873B02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2141871640"/>
                <w:lock w:val="sdtContentLocked"/>
                <w:placeholder>
                  <w:docPart w:val="81D4A7A80A0343C18BAC0DB07AEA4F0A"/>
                </w:placeholder>
              </w:sdtPr>
              <w:sdtEndPr/>
              <w:sdtContent>
                <w:r w:rsidR="00136859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7</w:t>
                </w:r>
              </w:sdtContent>
            </w:sdt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873B02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452908095"/>
                <w:lock w:val="sdtContentLocked"/>
                <w:placeholder>
                  <w:docPart w:val="81D4A7A80A0343C18BAC0DB07AEA4F0A"/>
                </w:placeholder>
              </w:sdtPr>
              <w:sdtEndPr/>
              <w:sdtContent>
                <w:r w:rsidR="00136859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8</w:t>
                </w:r>
              </w:sdtContent>
            </w:sdt>
          </w:p>
        </w:tc>
      </w:tr>
      <w:tr w:rsidR="00136859" w:rsidRPr="008F5D34" w:rsidTr="00C4372F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8F5D34" w:rsidRDefault="00136859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F5D3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8F5D34" w:rsidRDefault="00730835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5D34">
              <w:rPr>
                <w:rFonts w:ascii="Times New Roman" w:hAnsi="Times New Roman" w:cs="Times New Roman"/>
                <w:sz w:val="24"/>
                <w:szCs w:val="24"/>
              </w:rPr>
              <w:t>422840, Республика Татарстан, Спасский район,</w:t>
            </w:r>
            <w:r w:rsidR="001472BA" w:rsidRPr="008F5D34">
              <w:rPr>
                <w:rFonts w:ascii="Times New Roman" w:hAnsi="Times New Roman" w:cs="Times New Roman"/>
                <w:sz w:val="24"/>
                <w:szCs w:val="24"/>
              </w:rPr>
              <w:t xml:space="preserve"> г. Болгар, ул. Советская, д. 7.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8F5D34" w:rsidRDefault="008F5AE9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F5D34">
              <w:rPr>
                <w:rFonts w:ascii="Times New Roman" w:hAnsi="Times New Roman" w:cs="Times New Roman"/>
                <w:sz w:val="24"/>
                <w:szCs w:val="24"/>
              </w:rPr>
              <w:t>Земельный участок 643</w:t>
            </w:r>
            <w:r w:rsidR="00730835" w:rsidRPr="008F5D34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8F5D34" w:rsidRDefault="00E82D6B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82D6B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Ограниченное пользование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E82D6B" w:rsidRDefault="00E82D6B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Палата имущественных и земельных отношений муниципального образования «Спасский муниципальный район»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8F5D34" w:rsidRDefault="009E7E79" w:rsidP="0073083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F5D34">
              <w:rPr>
                <w:rFonts w:ascii="Times New Roman" w:hAnsi="Times New Roman" w:cs="Times New Roman"/>
                <w:sz w:val="24"/>
                <w:szCs w:val="24"/>
              </w:rPr>
              <w:t>Дополнительное соглашение от 17.07.2014 г. к договору о закреплении муниципального имущества на праве оперативного управления № 40-006-0085 от 23.07.2010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8F5D34" w:rsidRDefault="009E7E79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F5D34">
              <w:rPr>
                <w:rFonts w:ascii="Times New Roman" w:hAnsi="Times New Roman" w:cs="Times New Roman"/>
                <w:sz w:val="24"/>
                <w:szCs w:val="24"/>
              </w:rPr>
              <w:t>16:37:010502:447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79" w:rsidRPr="008F5D34" w:rsidRDefault="009E7E79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F5D34">
              <w:rPr>
                <w:rFonts w:ascii="Times New Roman" w:hAnsi="Times New Roman" w:cs="Times New Roman"/>
                <w:sz w:val="24"/>
                <w:szCs w:val="24"/>
              </w:rPr>
              <w:t>07.07.2014 г.</w:t>
            </w:r>
          </w:p>
          <w:p w:rsidR="00136859" w:rsidRPr="008F5D34" w:rsidRDefault="00730835" w:rsidP="002536A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F5D34">
              <w:rPr>
                <w:rFonts w:ascii="Times New Roman" w:hAnsi="Times New Roman" w:cs="Times New Roman"/>
                <w:sz w:val="24"/>
                <w:szCs w:val="24"/>
              </w:rPr>
              <w:t>№16-16-</w:t>
            </w:r>
            <w:r w:rsidR="002536AD" w:rsidRPr="008F5D34">
              <w:rPr>
                <w:rFonts w:ascii="Times New Roman" w:hAnsi="Times New Roman" w:cs="Times New Roman"/>
                <w:sz w:val="24"/>
                <w:szCs w:val="24"/>
              </w:rPr>
              <w:t>87/002/2014-381</w:t>
            </w:r>
          </w:p>
        </w:tc>
      </w:tr>
      <w:tr w:rsidR="00AF5F14" w:rsidRPr="00C820F1" w:rsidTr="006E5D70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14" w:rsidRPr="008F5D34" w:rsidRDefault="00AF5F14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F5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14" w:rsidRPr="006E5D70" w:rsidRDefault="00AF5F14" w:rsidP="00535B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5D70">
              <w:rPr>
                <w:rFonts w:ascii="Times New Roman" w:hAnsi="Times New Roman" w:cs="Times New Roman"/>
                <w:sz w:val="24"/>
                <w:szCs w:val="24"/>
              </w:rPr>
              <w:t>Индекс 422840, Республика</w:t>
            </w:r>
            <w:r w:rsidRPr="006E5D7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F5F14" w:rsidRPr="006E5D70" w:rsidRDefault="00AF5F14" w:rsidP="00535B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5D70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Татарстан, Спасский район, </w:t>
            </w:r>
          </w:p>
          <w:p w:rsidR="00AF5F14" w:rsidRPr="006E5D70" w:rsidRDefault="00AF5F14" w:rsidP="00535B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5D70">
              <w:rPr>
                <w:rFonts w:ascii="Times New Roman" w:hAnsi="Times New Roman" w:cs="Times New Roman"/>
                <w:sz w:val="24"/>
                <w:szCs w:val="24"/>
              </w:rPr>
              <w:t xml:space="preserve">г. Болгар, ул. </w:t>
            </w:r>
            <w:proofErr w:type="gramStart"/>
            <w:r w:rsidRPr="006E5D70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6E5D70">
              <w:rPr>
                <w:rFonts w:ascii="Times New Roman" w:hAnsi="Times New Roman" w:cs="Times New Roman"/>
                <w:sz w:val="24"/>
                <w:szCs w:val="24"/>
              </w:rPr>
              <w:t>, д. 1А.</w:t>
            </w:r>
          </w:p>
          <w:p w:rsidR="00AF5F14" w:rsidRPr="006E5D70" w:rsidRDefault="00AF5F14" w:rsidP="00535B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14" w:rsidRPr="006E5D70" w:rsidRDefault="00AF5F14" w:rsidP="00535B7E">
            <w:pPr>
              <w:rPr>
                <w:sz w:val="24"/>
                <w:szCs w:val="24"/>
              </w:rPr>
            </w:pPr>
            <w:r w:rsidRPr="006E5D70">
              <w:rPr>
                <w:rFonts w:ascii="Times New Roman" w:hAnsi="Times New Roman" w:cs="Times New Roman"/>
                <w:sz w:val="24"/>
                <w:szCs w:val="24"/>
              </w:rPr>
              <w:t xml:space="preserve">Асфальтированная площадка для занятий дополнительным образованием объединения «Картинг» - 1495 </w:t>
            </w:r>
            <w:proofErr w:type="spellStart"/>
            <w:r w:rsidRPr="006E5D7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6E5D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14" w:rsidRDefault="002D2C27" w:rsidP="00535B7E"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Ограниченное пользование </w:t>
            </w:r>
            <w:r w:rsidR="00AF5F14" w:rsidRPr="00BC419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14" w:rsidRPr="007C2166" w:rsidRDefault="00717E5F" w:rsidP="00535B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17E5F">
              <w:rPr>
                <w:rFonts w:ascii="Times New Roman" w:hAnsi="Times New Roman" w:cs="Times New Roman"/>
                <w:sz w:val="24"/>
                <w:szCs w:val="24"/>
              </w:rPr>
              <w:t>Палата имущественных и земельных отношений муниципального образования «Спасский муниципальный район»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14" w:rsidRPr="007C2166" w:rsidRDefault="00AF5F14" w:rsidP="00535B7E">
            <w:pPr>
              <w:rPr>
                <w:rFonts w:ascii="Times New Roman" w:hAnsi="Times New Roman"/>
                <w:sz w:val="24"/>
                <w:szCs w:val="24"/>
              </w:rPr>
            </w:pPr>
            <w:r w:rsidRPr="007C2166">
              <w:rPr>
                <w:rFonts w:ascii="Times New Roman" w:hAnsi="Times New Roman" w:cs="Times New Roman"/>
                <w:sz w:val="24"/>
                <w:szCs w:val="24"/>
              </w:rPr>
              <w:t>Дополнительное соглашение от 21.08.2014 г. к договору о закреплении муниципального имущества на праве оперативного управления № 40-006-0085 от 23.07.2010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14" w:rsidRPr="009D067F" w:rsidRDefault="00AF5F14" w:rsidP="00535B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D067F">
              <w:rPr>
                <w:rFonts w:ascii="Times New Roman" w:hAnsi="Times New Roman" w:cs="Times New Roman"/>
                <w:sz w:val="24"/>
                <w:szCs w:val="24"/>
              </w:rPr>
              <w:t>16:37:000000:254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14" w:rsidRPr="009D067F" w:rsidRDefault="00AF5F14" w:rsidP="00535B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D067F">
              <w:rPr>
                <w:rFonts w:ascii="Times New Roman" w:hAnsi="Times New Roman" w:cs="Times New Roman"/>
                <w:sz w:val="24"/>
                <w:szCs w:val="24"/>
              </w:rPr>
              <w:t>10.12.2010 г. №16-16-40/013/2010-002</w:t>
            </w:r>
          </w:p>
        </w:tc>
      </w:tr>
      <w:tr w:rsidR="004D7E21" w:rsidRPr="00C820F1" w:rsidTr="006E5D70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E21" w:rsidRPr="008F5D34" w:rsidRDefault="004D7E21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F5D3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E21" w:rsidRPr="006E5D70" w:rsidRDefault="003F15B5" w:rsidP="0069474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Республика Татарстан, Спасский район, река Волга</w:t>
            </w:r>
          </w:p>
          <w:p w:rsidR="007C2166" w:rsidRPr="006E5D70" w:rsidRDefault="007C2166" w:rsidP="0069474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E21" w:rsidRPr="006E5D70" w:rsidRDefault="003F15B5" w:rsidP="00694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Акватория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E21" w:rsidRPr="00BC4193" w:rsidRDefault="003F15B5" w:rsidP="00694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Федеральная собственность (п.1 ст.8 Главы 2 Водного кодекса Российской Федерации от 3 июня 2006 г. № 74-ФЗ (с изменениями от 4 декабря 2006 г., 19 июня 2007 г., 14, 23 июля 2008 г.))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E21" w:rsidRPr="001035AB" w:rsidRDefault="00E87610" w:rsidP="0069474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Российская Федерация</w:t>
            </w:r>
            <w:r w:rsidR="00174FE3">
              <w:rPr>
                <w:rFonts w:ascii="Times New Roman" w:eastAsia="Times New Roman" w:hAnsi="Times New Roman"/>
                <w:sz w:val="24"/>
                <w:szCs w:val="24"/>
              </w:rPr>
              <w:t xml:space="preserve"> (п.1 ст.8 Главы 2 Водного кодекса Российской  Федерации от 3 июня 2006 г. № 74 –ФЗ</w:t>
            </w:r>
            <w:r w:rsidR="001868F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74FE3" w:rsidRPr="00174FE3">
              <w:rPr>
                <w:rFonts w:ascii="Times New Roman" w:eastAsia="Times New Roman" w:hAnsi="Times New Roman"/>
                <w:sz w:val="24"/>
                <w:szCs w:val="24"/>
              </w:rPr>
              <w:t xml:space="preserve">(с изменениями от 4 декабря 2006 г., 19 июня 2007 г., 14, 23 июля 2008 </w:t>
            </w:r>
            <w:r w:rsidR="00174FE3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  <w:r w:rsidR="001868F7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="00174FE3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E21" w:rsidRPr="0069474B" w:rsidRDefault="001868F7" w:rsidP="0069474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(п.п.1,14 п.3 ст.11 Главы 3</w:t>
            </w:r>
            <w:r w:rsidRPr="001868F7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 </w:t>
            </w:r>
            <w:r w:rsidRPr="001868F7">
              <w:rPr>
                <w:rFonts w:ascii="Times New Roman" w:hAnsi="Times New Roman" w:cs="Times New Roman"/>
                <w:sz w:val="24"/>
                <w:szCs w:val="24"/>
              </w:rPr>
              <w:t>Водного кодекса Российской  Федерации от 3 июня 2006 г. № 74 –ФЗ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8F7">
              <w:rPr>
                <w:rFonts w:ascii="Times New Roman" w:hAnsi="Times New Roman" w:cs="Times New Roman"/>
                <w:sz w:val="24"/>
                <w:szCs w:val="24"/>
              </w:rPr>
              <w:t>(с изменениями от 4 декабря 2006 г., 19 июня 2007 г., 14, 23 июля 2008 г.)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E21" w:rsidRDefault="00A40ED1" w:rsidP="00A40ED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E21" w:rsidRDefault="00A40ED1" w:rsidP="00A40ED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472BA" w:rsidRPr="00C820F1" w:rsidTr="000D4823">
        <w:trPr>
          <w:trHeight w:val="319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id w:val="988218347"/>
              <w:lock w:val="sdtContentLocked"/>
              <w:placeholder>
                <w:docPart w:val="ECE77F2691B4440CAA49D8794439DC89"/>
              </w:placeholder>
            </w:sdtPr>
            <w:sdtEndPr/>
            <w:sdtContent>
              <w:p w:rsidR="001472BA" w:rsidRPr="00C820F1" w:rsidRDefault="001472BA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42296A">
                  <w:rPr>
                    <w:rFonts w:ascii="Times New Roman" w:hAnsi="Times New Roman" w:cs="Times New Roman"/>
                    <w:color w:val="FFFFFF" w:themeColor="background1"/>
                    <w:sz w:val="28"/>
                    <w:szCs w:val="28"/>
                  </w:rPr>
                  <w:t>-</w:t>
                </w:r>
              </w:p>
            </w:sdtContent>
          </w:sdt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243036046"/>
            <w:lock w:val="sdtContentLocked"/>
            <w:placeholder>
              <w:docPart w:val="ECE77F2691B4440CAA49D8794439DC89"/>
            </w:placeholder>
          </w:sdtPr>
          <w:sdtEndPr/>
          <w:sdtContent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472BA" w:rsidRPr="00C820F1" w:rsidRDefault="001472BA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Всего (кв. м): </w:t>
                </w:r>
              </w:p>
            </w:tc>
          </w:sdtContent>
        </w:sdt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0B" w:rsidRDefault="00AF5F14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2138</w:t>
            </w:r>
          </w:p>
          <w:p w:rsidR="0041670B" w:rsidRPr="00C820F1" w:rsidRDefault="0041670B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2BA" w:rsidRPr="00C820F1" w:rsidRDefault="00873B02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1212381997"/>
                <w:lock w:val="sdtContentLocked"/>
                <w:placeholder>
                  <w:docPart w:val="ECE77F2691B4440CAA49D8794439DC89"/>
                </w:placeholder>
              </w:sdtPr>
              <w:sdtEndPr/>
              <w:sdtContent>
                <w:r w:rsidR="001472BA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X</w:t>
                </w:r>
              </w:sdtContent>
            </w:sdt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2BA" w:rsidRPr="00C820F1" w:rsidRDefault="00873B02" w:rsidP="004229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1284080925"/>
                <w:lock w:val="sdtContentLocked"/>
                <w:placeholder>
                  <w:docPart w:val="ECE77F2691B4440CAA49D8794439DC89"/>
                </w:placeholder>
              </w:sdtPr>
              <w:sdtEndPr/>
              <w:sdtContent>
                <w:r w:rsidR="001472BA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X</w:t>
                </w:r>
              </w:sdtContent>
            </w:sdt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2BA" w:rsidRPr="00C820F1" w:rsidRDefault="00873B02" w:rsidP="004229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65473067"/>
                <w:lock w:val="sdtContentLocked"/>
                <w:placeholder>
                  <w:docPart w:val="ECE77F2691B4440CAA49D8794439DC89"/>
                </w:placeholder>
              </w:sdtPr>
              <w:sdtEndPr/>
              <w:sdtContent>
                <w:r w:rsidR="001472BA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X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1993979580"/>
            <w:lock w:val="sdtContentLocked"/>
            <w:placeholder>
              <w:docPart w:val="ECE77F2691B4440CAA49D8794439DC89"/>
            </w:placeholder>
          </w:sdtPr>
          <w:sdtEndPr/>
          <w:sdtContent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472BA" w:rsidRPr="00C820F1" w:rsidRDefault="001472BA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X      </w:t>
                </w:r>
              </w:p>
            </w:tc>
          </w:sdtContent>
        </w:sdt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2BA" w:rsidRPr="00C820F1" w:rsidRDefault="00873B02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1410531093"/>
                <w:lock w:val="sdtContentLocked"/>
                <w:placeholder>
                  <w:docPart w:val="ECE77F2691B4440CAA49D8794439DC89"/>
                </w:placeholder>
              </w:sdtPr>
              <w:sdtEndPr/>
              <w:sdtContent>
                <w:r w:rsidR="001472BA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X</w:t>
                </w:r>
              </w:sdtContent>
            </w:sdt>
          </w:p>
        </w:tc>
      </w:tr>
    </w:tbl>
    <w:p w:rsidR="0069474B" w:rsidRDefault="0069474B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474B" w:rsidRPr="00C820F1" w:rsidRDefault="0069474B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-1384403486"/>
        <w:lock w:val="sdtContentLocked"/>
        <w:placeholder>
          <w:docPart w:val="81D4A7A80A0343C18BAC0DB07AEA4F0A"/>
        </w:placeholder>
      </w:sdtPr>
      <w:sdtEndPr/>
      <w:sdtContent>
        <w:p w:rsidR="00136859" w:rsidRPr="00563F25" w:rsidRDefault="00136859" w:rsidP="00136859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Раздел  3</w:t>
          </w:r>
          <w:r w:rsidR="00C820F1" w:rsidRPr="00C820F1">
            <w:rPr>
              <w:rFonts w:ascii="Times New Roman" w:hAnsi="Times New Roman" w:cs="Times New Roman"/>
              <w:sz w:val="28"/>
              <w:szCs w:val="28"/>
            </w:rPr>
            <w:t xml:space="preserve">.  Обеспечение  образовательной  деятельности  </w:t>
          </w:r>
        </w:p>
        <w:p w:rsidR="00C820F1" w:rsidRDefault="00136859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условиями</w:t>
          </w:r>
          <w:r w:rsidRPr="00563F25">
            <w:rPr>
              <w:rFonts w:ascii="Times New Roman" w:hAnsi="Times New Roman" w:cs="Times New Roman"/>
              <w:sz w:val="28"/>
              <w:szCs w:val="28"/>
            </w:rPr>
            <w:t xml:space="preserve"> для охраны здоровья обучающихся</w:t>
          </w:r>
        </w:p>
      </w:sdtContent>
    </w:sdt>
    <w:p w:rsidR="00136859" w:rsidRPr="00C820F1" w:rsidRDefault="00136859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1701"/>
        <w:gridCol w:w="3260"/>
        <w:gridCol w:w="2126"/>
        <w:gridCol w:w="2127"/>
        <w:gridCol w:w="1701"/>
        <w:gridCol w:w="1984"/>
      </w:tblGrid>
      <w:tr w:rsidR="00C820F1" w:rsidRPr="00C820F1" w:rsidTr="00160AAC">
        <w:trPr>
          <w:trHeight w:val="128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561629108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C820F1" w:rsidRPr="00C820F1" w:rsidRDefault="00C820F1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N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п/п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320427846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C820F1" w:rsidRPr="00C820F1" w:rsidRDefault="00C820F1" w:rsidP="00160AA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Помещения для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 w:rsidR="00160AAC">
                  <w:rPr>
                    <w:rFonts w:ascii="Times New Roman" w:hAnsi="Times New Roman" w:cs="Times New Roman"/>
                    <w:sz w:val="28"/>
                    <w:szCs w:val="28"/>
                  </w:rPr>
                  <w:t>организации охраны здоровья обучающихся</w:t>
                </w:r>
              </w:p>
            </w:sdtContent>
          </w:sdt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335526624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C820F1" w:rsidRPr="00C820F1" w:rsidRDefault="00C820F1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Адрес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(местоположение</w:t>
                </w:r>
                <w:r w:rsidR="00191598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с указанием индекса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помещений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с указанием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площади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(кв. м)     </w:t>
                </w:r>
              </w:p>
            </w:sdtContent>
          </w:sdt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873B02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175973364"/>
                <w:lock w:val="sdtContentLocked"/>
                <w:placeholder>
                  <w:docPart w:val="81D4A7A80A0343C18BAC0DB07AEA4F0A"/>
                </w:placeholder>
              </w:sdtPr>
              <w:sdtEndPr/>
              <w:sdtContent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Собственность или иное  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вещное право (оперативное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управление, хозяйственное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 w:rsidR="00160AAC">
                  <w:rPr>
                    <w:rFonts w:ascii="Times New Roman" w:hAnsi="Times New Roman" w:cs="Times New Roman"/>
                    <w:sz w:val="28"/>
                    <w:szCs w:val="28"/>
                  </w:rPr>
                  <w:t>ведение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, аренда, субаренда,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безвозмездное пользование</w:t>
                </w:r>
                <w:r w:rsidR="00160AAC"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169528542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C820F1" w:rsidRPr="00C820F1" w:rsidRDefault="00C820F1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Полное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наименование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собственника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(арендодателя,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ссудодателя)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объекта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недвижимого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имущества   </w:t>
                </w:r>
              </w:p>
            </w:sdtContent>
          </w:sdt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448511604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C820F1" w:rsidRPr="00C820F1" w:rsidRDefault="00C820F1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Документ 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основание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возникновения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права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(указываются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реквизиты и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сроки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действия)  </w:t>
                </w:r>
              </w:p>
            </w:sdtContent>
          </w:sdt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2099747849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C820F1" w:rsidRPr="00C820F1" w:rsidRDefault="00C820F1" w:rsidP="00160AA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Кадастровый  (или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условный)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номер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объекта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недвижимости</w:t>
                </w:r>
              </w:p>
            </w:sdtContent>
          </w:sdt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873B02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330727773"/>
                <w:lock w:val="sdtContentLocked"/>
                <w:placeholder>
                  <w:docPart w:val="81D4A7A80A0343C18BAC0DB07AEA4F0A"/>
                </w:placeholder>
              </w:sdtPr>
              <w:sdtEndPr/>
              <w:sdtContent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Номер записи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регистрации 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в Едином  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государственном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реестре права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на недвижимое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имущество  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и сделок с ним</w:t>
                </w:r>
              </w:sdtContent>
            </w:sdt>
          </w:p>
        </w:tc>
      </w:tr>
      <w:tr w:rsidR="00C820F1" w:rsidRPr="00C820F1" w:rsidTr="00160AA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2116895584"/>
              <w:placeholder>
                <w:docPart w:val="81D4A7A80A0343C18BAC0DB07AEA4F0A"/>
              </w:placeholder>
            </w:sdtPr>
            <w:sdtEndPr/>
            <w:sdtContent>
              <w:p w:rsidR="00C820F1" w:rsidRPr="00C820F1" w:rsidRDefault="00C820F1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 </w:t>
                </w:r>
              </w:p>
            </w:sdtContent>
          </w:sdt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284195780"/>
              <w:placeholder>
                <w:docPart w:val="81D4A7A80A0343C18BAC0DB07AEA4F0A"/>
              </w:placeholder>
            </w:sdtPr>
            <w:sdtEndPr/>
            <w:sdtContent>
              <w:p w:rsidR="00C820F1" w:rsidRPr="00C820F1" w:rsidRDefault="00873B02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sdt>
                  <w:sdtPr>
                    <w:rPr>
                      <w:rFonts w:ascii="Times New Roman" w:hAnsi="Times New Roman" w:cs="Times New Roman"/>
                      <w:sz w:val="28"/>
                      <w:szCs w:val="28"/>
                    </w:rPr>
                    <w:id w:val="-1944223786"/>
                    <w:lock w:val="sdtContentLocked"/>
                    <w:placeholder>
                      <w:docPart w:val="81D4A7A80A0343C18BAC0DB07AEA4F0A"/>
                    </w:placeholder>
                  </w:sdtPr>
                  <w:sdtEndPr/>
                  <w:sdtContent>
                    <w:r w:rsidR="00C820F1" w:rsidRPr="00C820F1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2</w:t>
                    </w:r>
                  </w:sdtContent>
                </w:sdt>
              </w:p>
            </w:sdtContent>
          </w:sdt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665618577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C820F1" w:rsidRPr="00C820F1" w:rsidRDefault="00C820F1" w:rsidP="000D4823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3        </w:t>
                </w:r>
              </w:p>
            </w:sdtContent>
          </w:sdt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388537494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C820F1" w:rsidRPr="00C820F1" w:rsidRDefault="00C820F1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   4              </w:t>
                </w:r>
              </w:p>
            </w:sdtContent>
          </w:sdt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868911360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C820F1" w:rsidRPr="00C820F1" w:rsidRDefault="00C820F1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5       </w:t>
                </w:r>
              </w:p>
            </w:sdtContent>
          </w:sdt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95915270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C820F1" w:rsidRPr="00C820F1" w:rsidRDefault="00C820F1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6      </w:t>
                </w:r>
              </w:p>
            </w:sdtContent>
          </w:sdt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2043579306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C820F1" w:rsidRPr="00C820F1" w:rsidRDefault="00C820F1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7      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430356404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C820F1" w:rsidRPr="00C820F1" w:rsidRDefault="00C820F1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8       </w:t>
                </w:r>
              </w:p>
            </w:sdtContent>
          </w:sdt>
        </w:tc>
      </w:tr>
      <w:tr w:rsidR="00C820F1" w:rsidRPr="00C820F1" w:rsidTr="0041670B">
        <w:trPr>
          <w:trHeight w:val="96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938017183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C820F1" w:rsidRPr="00C820F1" w:rsidRDefault="00C820F1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1. </w:t>
                </w:r>
              </w:p>
            </w:sdtContent>
          </w:sdt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2074723209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C820F1" w:rsidRPr="00C820F1" w:rsidRDefault="00C820F1" w:rsidP="00160AA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Помещения для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 w:rsidR="00160AAC">
                  <w:rPr>
                    <w:rFonts w:ascii="Times New Roman" w:hAnsi="Times New Roman" w:cs="Times New Roman"/>
                    <w:sz w:val="28"/>
                    <w:szCs w:val="28"/>
                  </w:rPr>
                  <w:t>оказания первичной медико-санитарной помощи обучающим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ся,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 w:rsidR="00160AAC">
                  <w:rPr>
                    <w:rFonts w:ascii="Times New Roman" w:hAnsi="Times New Roman" w:cs="Times New Roman"/>
                    <w:sz w:val="28"/>
                    <w:szCs w:val="28"/>
                  </w:rPr>
                  <w:t>прохождения обучающимися периодических медицинских осмотров и диспансеризации</w:t>
                </w:r>
              </w:p>
            </w:sdtContent>
          </w:sdt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929" w:rsidRPr="00C820F1" w:rsidTr="009054AB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29" w:rsidRDefault="00AF0929" w:rsidP="0041523D">
            <w:pPr>
              <w:pStyle w:val="ConsPlusCell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29" w:rsidRDefault="00AF0929" w:rsidP="00AF0929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6ED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 для оказания 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вичной медико-санитарной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помощи</w:t>
            </w:r>
            <w:r w:rsidRPr="007D06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F0929" w:rsidRPr="007D06ED" w:rsidRDefault="00AF0929" w:rsidP="00AF0929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</w:t>
            </w:r>
            <w:r w:rsidR="00337DF4">
              <w:rPr>
                <w:rFonts w:ascii="Times New Roman" w:eastAsia="Times New Roman" w:hAnsi="Times New Roman" w:cs="Times New Roman"/>
                <w:sz w:val="24"/>
                <w:szCs w:val="24"/>
              </w:rPr>
              <w:t>ий уголок</w:t>
            </w:r>
          </w:p>
          <w:p w:rsidR="00AF0929" w:rsidRPr="007D06ED" w:rsidRDefault="00AF0929" w:rsidP="0041523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29" w:rsidRDefault="00AF0929" w:rsidP="00AF0929">
            <w:pPr>
              <w:pStyle w:val="a7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49E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422840, Республика Татарстан, </w:t>
            </w:r>
            <w:r w:rsidRPr="007849E0">
              <w:rPr>
                <w:rFonts w:ascii="Times New Roman" w:hAnsi="Times New Roman"/>
                <w:sz w:val="24"/>
                <w:szCs w:val="24"/>
              </w:rPr>
              <w:lastRenderedPageBreak/>
              <w:t>Спасский район, г. Болгар, ул. Советская, д. 7.</w:t>
            </w:r>
            <w:proofErr w:type="gramEnd"/>
          </w:p>
          <w:p w:rsidR="00AF0929" w:rsidRDefault="00AF0929" w:rsidP="00AF0929">
            <w:pPr>
              <w:pStyle w:val="a7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(5.3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AF0929" w:rsidRPr="007849E0" w:rsidRDefault="00AF0929" w:rsidP="0021534B">
            <w:pPr>
              <w:pStyle w:val="a7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29" w:rsidRDefault="00AF0929" w:rsidP="004152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29" w:rsidRPr="009D6348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D6348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Спасского муниципального </w:t>
            </w:r>
            <w:r w:rsidRPr="009D6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Республики Татарстан</w:t>
            </w:r>
          </w:p>
          <w:p w:rsidR="00AF0929" w:rsidRDefault="00AF0929" w:rsidP="00704A90">
            <w:pPr>
              <w:rPr>
                <w:sz w:val="24"/>
                <w:szCs w:val="24"/>
              </w:rPr>
            </w:pPr>
          </w:p>
          <w:p w:rsidR="00AF0929" w:rsidRPr="009D6348" w:rsidRDefault="00AF0929" w:rsidP="00704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29" w:rsidRPr="00FF2436" w:rsidRDefault="00AF0929" w:rsidP="00704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4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Договор о закреплении </w:t>
            </w:r>
            <w:r w:rsidRPr="00FF24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имущества на праве оперативного управления за муниципальным учреждением от 23.07.2010 г. № 40-006-0085;</w:t>
            </w:r>
          </w:p>
          <w:p w:rsidR="00AF0929" w:rsidRDefault="00AF0929" w:rsidP="00704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436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 соглашение к договору о закреплении имущества на праве оперативного управления</w:t>
            </w:r>
            <w:r w:rsidRPr="00FF24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F2436">
              <w:rPr>
                <w:rFonts w:ascii="Times New Roman" w:eastAsia="Times New Roman" w:hAnsi="Times New Roman" w:cs="Times New Roman"/>
                <w:sz w:val="24"/>
                <w:szCs w:val="24"/>
              </w:rPr>
              <w:t>за муниципальным учреждением от 23.07.2010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№ 40-006-0085 от 08.12.2012г.</w:t>
            </w:r>
          </w:p>
          <w:p w:rsidR="00AF0929" w:rsidRPr="00FF2436" w:rsidRDefault="00AF0929" w:rsidP="00704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 «О </w:t>
            </w:r>
            <w:r w:rsidRPr="00FF243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передаче муниципального имущества» от 21.03.2011г.  №133;</w:t>
            </w:r>
          </w:p>
          <w:p w:rsidR="00AF0929" w:rsidRPr="00FF2436" w:rsidRDefault="00AF0929" w:rsidP="00704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4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 «О разделении </w:t>
            </w:r>
            <w:r w:rsidRPr="00FF24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объектов муниципальной собственности» от 05.12.2012 г. № 885;</w:t>
            </w:r>
          </w:p>
          <w:p w:rsidR="00AF0929" w:rsidRPr="005F19C0" w:rsidRDefault="00AF0929" w:rsidP="00704A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243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от 31.05.2010 г. №332;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D6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16:37:010502:381</w:t>
            </w: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Pr="009D6348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D6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28.12.2012 г. №16-16-40/010/2012-157</w:t>
            </w: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9" w:rsidRPr="009D6348" w:rsidRDefault="00AF0929" w:rsidP="00704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3FD" w:rsidRPr="00C820F1" w:rsidTr="009054AB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FD" w:rsidRPr="009103FD" w:rsidRDefault="0048532C" w:rsidP="0041523D">
            <w:pPr>
              <w:pStyle w:val="ConsPlusCell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F4" w:rsidRPr="00337DF4" w:rsidRDefault="00337DF4" w:rsidP="00337DF4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DF4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 для оказания первичной медико-санитарной помощи.</w:t>
            </w:r>
          </w:p>
          <w:p w:rsidR="009103FD" w:rsidRPr="007D06ED" w:rsidRDefault="009103FD" w:rsidP="0041523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6ED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уголок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4B" w:rsidRPr="004C02D5" w:rsidRDefault="0021534B" w:rsidP="0021534B">
            <w:pPr>
              <w:pStyle w:val="a7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2D5">
              <w:rPr>
                <w:rFonts w:ascii="Times New Roman" w:hAnsi="Times New Roman"/>
                <w:sz w:val="24"/>
                <w:szCs w:val="24"/>
              </w:rPr>
              <w:t xml:space="preserve">423860, </w:t>
            </w:r>
          </w:p>
          <w:p w:rsidR="0021534B" w:rsidRPr="004C02D5" w:rsidRDefault="0021534B" w:rsidP="0021534B">
            <w:pPr>
              <w:pStyle w:val="a7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2D5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  <w:p w:rsidR="0021534B" w:rsidRPr="004C02D5" w:rsidRDefault="0021534B" w:rsidP="0021534B">
            <w:pPr>
              <w:pStyle w:val="a7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2D5">
              <w:rPr>
                <w:rFonts w:ascii="Times New Roman" w:hAnsi="Times New Roman"/>
                <w:sz w:val="24"/>
                <w:szCs w:val="24"/>
              </w:rPr>
              <w:t xml:space="preserve"> Татарстан, </w:t>
            </w:r>
          </w:p>
          <w:p w:rsidR="0021534B" w:rsidRPr="004C02D5" w:rsidRDefault="0021534B" w:rsidP="0021534B">
            <w:pPr>
              <w:pStyle w:val="a7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2D5">
              <w:rPr>
                <w:rFonts w:ascii="Times New Roman" w:hAnsi="Times New Roman"/>
                <w:sz w:val="24"/>
                <w:szCs w:val="24"/>
              </w:rPr>
              <w:t xml:space="preserve">Спасский </w:t>
            </w:r>
          </w:p>
          <w:p w:rsidR="0021534B" w:rsidRPr="004C02D5" w:rsidRDefault="0021534B" w:rsidP="0021534B">
            <w:pPr>
              <w:pStyle w:val="a7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2D5">
              <w:rPr>
                <w:rFonts w:ascii="Times New Roman" w:hAnsi="Times New Roman"/>
                <w:sz w:val="24"/>
                <w:szCs w:val="24"/>
              </w:rPr>
              <w:t xml:space="preserve">район, </w:t>
            </w:r>
          </w:p>
          <w:p w:rsidR="0021534B" w:rsidRPr="004C02D5" w:rsidRDefault="0021534B" w:rsidP="0021534B">
            <w:pPr>
              <w:pStyle w:val="a7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2D5">
              <w:rPr>
                <w:rFonts w:ascii="Times New Roman" w:hAnsi="Times New Roman"/>
                <w:sz w:val="24"/>
                <w:szCs w:val="24"/>
              </w:rPr>
              <w:t xml:space="preserve">с. Никольское, </w:t>
            </w:r>
          </w:p>
          <w:p w:rsidR="0021534B" w:rsidRPr="004C02D5" w:rsidRDefault="0021534B" w:rsidP="0021534B">
            <w:pPr>
              <w:pStyle w:val="a7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2D5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</w:p>
          <w:p w:rsidR="0021534B" w:rsidRPr="004C02D5" w:rsidRDefault="0021534B" w:rsidP="0021534B">
            <w:pPr>
              <w:pStyle w:val="a7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2D5">
              <w:rPr>
                <w:rFonts w:ascii="Times New Roman" w:hAnsi="Times New Roman"/>
                <w:sz w:val="24"/>
                <w:szCs w:val="24"/>
              </w:rPr>
              <w:t xml:space="preserve">Школьная, </w:t>
            </w:r>
          </w:p>
          <w:p w:rsidR="0021534B" w:rsidRPr="004C02D5" w:rsidRDefault="0021534B" w:rsidP="0021534B">
            <w:pPr>
              <w:pStyle w:val="a7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2D5">
              <w:rPr>
                <w:rFonts w:ascii="Times New Roman" w:hAnsi="Times New Roman"/>
                <w:sz w:val="24"/>
                <w:szCs w:val="24"/>
              </w:rPr>
              <w:t>д.30</w:t>
            </w:r>
          </w:p>
          <w:p w:rsidR="0021534B" w:rsidRPr="004C02D5" w:rsidRDefault="00A40ED1" w:rsidP="0021534B">
            <w:pPr>
              <w:pStyle w:val="a7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(21.7</w:t>
            </w:r>
            <w:r w:rsidR="0021534B" w:rsidRPr="004C0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1534B" w:rsidRPr="004C02D5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="0021534B" w:rsidRPr="004C02D5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  <w:r w:rsidR="0021534B" w:rsidRPr="004C02D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103FD" w:rsidRPr="008D5ED5" w:rsidRDefault="009103FD" w:rsidP="004152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FD" w:rsidRPr="007D06ED" w:rsidRDefault="009103FD" w:rsidP="004152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06ED">
              <w:rPr>
                <w:rFonts w:ascii="Times New Roman" w:eastAsia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FD" w:rsidRPr="008D5ED5" w:rsidRDefault="009103FD" w:rsidP="004152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«Никольская средняя общеобразовательная школа» Спасского муниципального района Республики Татарстан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FD" w:rsidRDefault="009103FD" w:rsidP="0041523D">
            <w:pPr>
              <w:rPr>
                <w:rFonts w:ascii="Times New Roman" w:hAnsi="Times New Roman"/>
                <w:sz w:val="24"/>
                <w:szCs w:val="24"/>
              </w:rPr>
            </w:pPr>
            <w:r w:rsidRPr="008D5ED5">
              <w:rPr>
                <w:rFonts w:ascii="Times New Roman" w:hAnsi="Times New Roman"/>
                <w:sz w:val="24"/>
                <w:szCs w:val="24"/>
              </w:rPr>
              <w:t>Договор безвозмездного пользования муниципальным имуществом</w:t>
            </w:r>
            <w:r w:rsidR="00AC2B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4F9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AC2B4F">
              <w:rPr>
                <w:rFonts w:ascii="Times New Roman" w:hAnsi="Times New Roman"/>
                <w:sz w:val="24"/>
                <w:szCs w:val="24"/>
              </w:rPr>
              <w:t>40-009-0070 от 18.08</w:t>
            </w:r>
            <w:r>
              <w:rPr>
                <w:rFonts w:ascii="Times New Roman" w:hAnsi="Times New Roman"/>
                <w:sz w:val="24"/>
                <w:szCs w:val="24"/>
              </w:rPr>
              <w:t>.2014г.</w:t>
            </w:r>
          </w:p>
          <w:p w:rsidR="009103FD" w:rsidRPr="008405B3" w:rsidRDefault="009103FD" w:rsidP="0041523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FD" w:rsidRPr="003E31FD" w:rsidRDefault="00023592" w:rsidP="0041523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592">
              <w:rPr>
                <w:rFonts w:ascii="Times New Roman" w:hAnsi="Times New Roman"/>
                <w:color w:val="000000"/>
                <w:sz w:val="24"/>
                <w:szCs w:val="24"/>
              </w:rPr>
              <w:t>16-16-40/004/2010-268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FD" w:rsidRDefault="009103FD" w:rsidP="0041523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«14» мая 2010 года</w:t>
            </w:r>
          </w:p>
          <w:p w:rsidR="009103FD" w:rsidRPr="003E31FD" w:rsidRDefault="009103FD" w:rsidP="0041523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№16-16-40/004/2010-268</w:t>
            </w:r>
          </w:p>
        </w:tc>
      </w:tr>
      <w:tr w:rsidR="009103FD" w:rsidRPr="00C820F1" w:rsidTr="001F414F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FD" w:rsidRPr="009103FD" w:rsidRDefault="00A77513" w:rsidP="0041523D">
            <w:pPr>
              <w:pStyle w:val="ConsPlusCell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  <w:r w:rsidR="0048532C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="009103FD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FD" w:rsidRPr="007D06ED" w:rsidRDefault="009103FD" w:rsidP="0041523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6ED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 для оказания пер</w:t>
            </w:r>
            <w:r w:rsidR="000B2BBD">
              <w:rPr>
                <w:rFonts w:ascii="Times New Roman" w:eastAsia="Times New Roman" w:hAnsi="Times New Roman" w:cs="Times New Roman"/>
                <w:sz w:val="24"/>
                <w:szCs w:val="24"/>
              </w:rPr>
              <w:t>вичной медико-санитарной помощи</w:t>
            </w:r>
            <w:r w:rsidRPr="007D06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849E0" w:rsidRPr="007849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103FD" w:rsidRPr="007D06ED" w:rsidRDefault="005B1420" w:rsidP="0041523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уголок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FD" w:rsidRDefault="009103FD" w:rsidP="00415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5ED5">
              <w:rPr>
                <w:rFonts w:ascii="Times New Roman" w:hAnsi="Times New Roman"/>
                <w:sz w:val="24"/>
                <w:szCs w:val="24"/>
              </w:rPr>
              <w:t xml:space="preserve">422863, Республика Татарстан, Спасский район, с. </w:t>
            </w:r>
            <w:proofErr w:type="spellStart"/>
            <w:r w:rsidRPr="008D5ED5">
              <w:rPr>
                <w:rFonts w:ascii="Times New Roman" w:hAnsi="Times New Roman"/>
                <w:sz w:val="24"/>
                <w:szCs w:val="24"/>
              </w:rPr>
              <w:t>Кузнечиха</w:t>
            </w:r>
            <w:proofErr w:type="spellEnd"/>
            <w:r w:rsidRPr="008D5ED5">
              <w:rPr>
                <w:rFonts w:ascii="Times New Roman" w:hAnsi="Times New Roman"/>
                <w:sz w:val="24"/>
                <w:szCs w:val="24"/>
              </w:rPr>
              <w:t>, ул. Заречная, д. 5</w:t>
            </w:r>
          </w:p>
          <w:p w:rsidR="009103FD" w:rsidRPr="008D5ED5" w:rsidRDefault="00311412" w:rsidP="004152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(7</w:t>
            </w:r>
            <w:r w:rsidR="009103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103FD">
              <w:rPr>
                <w:rFonts w:ascii="Times New Roman" w:eastAsia="Times New Roman" w:hAnsi="Times New Roman"/>
                <w:sz w:val="24"/>
                <w:szCs w:val="24"/>
              </w:rPr>
              <w:t>кв</w:t>
            </w:r>
            <w:proofErr w:type="gramStart"/>
            <w:r w:rsidR="009103FD">
              <w:rPr>
                <w:rFonts w:ascii="Times New Roman" w:eastAsia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  <w:r w:rsidR="009103F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FD" w:rsidRPr="007D06ED" w:rsidRDefault="009103FD" w:rsidP="004152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06ED">
              <w:rPr>
                <w:rFonts w:ascii="Times New Roman" w:eastAsia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FD" w:rsidRPr="008D5ED5" w:rsidRDefault="009103FD" w:rsidP="004152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Кузнечихинская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 Спасского муниципального района Республики Татарстан»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FD" w:rsidRDefault="009103FD" w:rsidP="0041523D">
            <w:pPr>
              <w:rPr>
                <w:rFonts w:ascii="Times New Roman" w:hAnsi="Times New Roman"/>
                <w:sz w:val="24"/>
                <w:szCs w:val="24"/>
              </w:rPr>
            </w:pPr>
            <w:r w:rsidRPr="008D5ED5">
              <w:rPr>
                <w:rFonts w:ascii="Times New Roman" w:hAnsi="Times New Roman"/>
                <w:sz w:val="24"/>
                <w:szCs w:val="24"/>
              </w:rPr>
              <w:t>Договор безвозмездного пользования муниципальным имуществом</w:t>
            </w:r>
          </w:p>
          <w:p w:rsidR="009103FD" w:rsidRDefault="00535B7E" w:rsidP="004152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40-009-0068 от 18.08</w:t>
            </w:r>
            <w:r w:rsidR="009103FD">
              <w:rPr>
                <w:rFonts w:ascii="Times New Roman" w:hAnsi="Times New Roman"/>
                <w:sz w:val="24"/>
                <w:szCs w:val="24"/>
              </w:rPr>
              <w:t>.2014г.</w:t>
            </w:r>
          </w:p>
          <w:p w:rsidR="009103FD" w:rsidRPr="008D5ED5" w:rsidRDefault="009103FD" w:rsidP="004152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FD" w:rsidRPr="00CB4DA8" w:rsidRDefault="009103FD" w:rsidP="0041523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4DA8">
              <w:rPr>
                <w:rFonts w:ascii="Times New Roman" w:hAnsi="Times New Roman"/>
                <w:color w:val="000000"/>
                <w:sz w:val="24"/>
                <w:szCs w:val="24"/>
              </w:rPr>
              <w:t>16:37:090102:157:35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FD" w:rsidRDefault="00A77513" w:rsidP="0041523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«18» июня </w:t>
            </w:r>
            <w:r w:rsidR="009103FD">
              <w:rPr>
                <w:rFonts w:ascii="Times New Roman" w:hAnsi="Times New Roman"/>
                <w:color w:val="000000"/>
                <w:sz w:val="24"/>
                <w:szCs w:val="24"/>
              </w:rPr>
              <w:t>2010 года</w:t>
            </w:r>
          </w:p>
          <w:p w:rsidR="009103FD" w:rsidRPr="00CB4DA8" w:rsidRDefault="009103FD" w:rsidP="0041523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16-16-/40/005/2010-349</w:t>
            </w:r>
          </w:p>
        </w:tc>
      </w:tr>
      <w:tr w:rsidR="009103FD" w:rsidRPr="00C820F1" w:rsidTr="0069474B">
        <w:trPr>
          <w:trHeight w:val="987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FD" w:rsidRPr="009103FD" w:rsidRDefault="00A77513" w:rsidP="0041523D">
            <w:pPr>
              <w:pStyle w:val="ConsPlusCell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1.</w:t>
            </w:r>
            <w:r w:rsidR="0048532C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  <w:r w:rsidR="009103FD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0" w:rsidRPr="007849E0" w:rsidRDefault="009103FD" w:rsidP="007849E0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6ED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 для оказания пер</w:t>
            </w:r>
            <w:r w:rsidR="00477268">
              <w:rPr>
                <w:rFonts w:ascii="Times New Roman" w:eastAsia="Times New Roman" w:hAnsi="Times New Roman" w:cs="Times New Roman"/>
                <w:sz w:val="24"/>
                <w:szCs w:val="24"/>
              </w:rPr>
              <w:t>вичной медико-санитарной помощи</w:t>
            </w:r>
            <w:r w:rsidRPr="007D06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849E0" w:rsidRPr="007849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103FD" w:rsidRPr="007D06ED" w:rsidRDefault="009103FD" w:rsidP="0041523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Медицинский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2C" w:rsidRDefault="009103FD" w:rsidP="004853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9130D">
              <w:rPr>
                <w:rFonts w:ascii="Times New Roman" w:eastAsia="Times New Roman" w:hAnsi="Times New Roman"/>
                <w:sz w:val="24"/>
                <w:szCs w:val="24"/>
              </w:rPr>
              <w:t>422840, Республика Татарстан, Спасский район, г. Болгар, ул. Советская, д. 15</w:t>
            </w:r>
            <w:proofErr w:type="gramEnd"/>
          </w:p>
          <w:p w:rsidR="009103FD" w:rsidRPr="007F4CC7" w:rsidRDefault="003C0208" w:rsidP="0048532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(16.8</w:t>
            </w:r>
            <w:r w:rsidR="009103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103FD">
              <w:rPr>
                <w:rFonts w:ascii="Times New Roman" w:eastAsia="Times New Roman" w:hAnsi="Times New Roman"/>
                <w:sz w:val="24"/>
                <w:szCs w:val="24"/>
              </w:rPr>
              <w:t>кв</w:t>
            </w:r>
            <w:proofErr w:type="gramStart"/>
            <w:r w:rsidR="009103FD">
              <w:rPr>
                <w:rFonts w:ascii="Times New Roman" w:eastAsia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  <w:r w:rsidR="009103F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FD" w:rsidRPr="007D06ED" w:rsidRDefault="009103FD" w:rsidP="004152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06ED">
              <w:rPr>
                <w:rFonts w:ascii="Times New Roman" w:eastAsia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FD" w:rsidRPr="007D06ED" w:rsidRDefault="009103FD" w:rsidP="004152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«Болгарская средняя общеобразовательная школа №2» Спасского муниципального района Республики Татарстан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FD" w:rsidRDefault="009103FD" w:rsidP="0041523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безвозмездного пользования муниципальным имуществом</w:t>
            </w:r>
            <w:r w:rsidR="000F4F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5B7E">
              <w:rPr>
                <w:rFonts w:ascii="Times New Roman" w:hAnsi="Times New Roman"/>
                <w:color w:val="000000"/>
                <w:sz w:val="24"/>
                <w:szCs w:val="24"/>
              </w:rPr>
              <w:t>№40-009-0072 от 18.08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.2014г.</w:t>
            </w:r>
          </w:p>
          <w:p w:rsidR="009103FD" w:rsidRPr="008405B3" w:rsidRDefault="009103FD" w:rsidP="0041523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05B3">
              <w:rPr>
                <w:rFonts w:ascii="Times New Roman" w:hAnsi="Times New Roman"/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FD" w:rsidRPr="006E4CA5" w:rsidRDefault="009103FD" w:rsidP="0041523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16:37:010503:44:4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FD" w:rsidRPr="006E4CA5" w:rsidRDefault="009103FD" w:rsidP="0041523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«28</w:t>
            </w:r>
            <w:r w:rsidRPr="006E4CA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апреля 2010 </w:t>
            </w:r>
            <w:r w:rsidRPr="006E4C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года </w:t>
            </w:r>
          </w:p>
          <w:p w:rsidR="009103FD" w:rsidRPr="008D5ED5" w:rsidRDefault="009103FD" w:rsidP="0041523D">
            <w:pPr>
              <w:rPr>
                <w:rFonts w:ascii="Times New Roman" w:hAnsi="Times New Roman"/>
                <w:sz w:val="24"/>
                <w:szCs w:val="24"/>
              </w:rPr>
            </w:pPr>
            <w:r w:rsidRPr="006E4CA5">
              <w:rPr>
                <w:rFonts w:ascii="Times New Roman" w:hAnsi="Times New Roman"/>
                <w:color w:val="000000"/>
                <w:sz w:val="24"/>
                <w:szCs w:val="24"/>
              </w:rPr>
              <w:t>№16-16-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  <w:r w:rsidRPr="006E4CA5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003</w:t>
            </w:r>
            <w:r w:rsidRPr="006E4CA5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2010</w:t>
            </w:r>
            <w:r w:rsidRPr="006E4C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600</w:t>
            </w:r>
          </w:p>
        </w:tc>
      </w:tr>
      <w:tr w:rsidR="006F3F91" w:rsidRPr="00C820F1" w:rsidTr="0069474B">
        <w:trPr>
          <w:trHeight w:val="987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91" w:rsidRDefault="0048532C" w:rsidP="0041523D">
            <w:pPr>
              <w:pStyle w:val="ConsPlusCell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1.5</w:t>
            </w:r>
            <w:r w:rsidR="006F3F91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0" w:rsidRPr="007849E0" w:rsidRDefault="006F3F91" w:rsidP="007849E0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6ED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 для оказания 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вичной медико-санитарной помощи</w:t>
            </w:r>
            <w:r w:rsidRPr="007D06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849E0" w:rsidRPr="007849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Медицинский </w:t>
            </w:r>
            <w:r w:rsidR="00337DF4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</w:t>
            </w:r>
          </w:p>
          <w:p w:rsidR="006F3F91" w:rsidRPr="007D06ED" w:rsidRDefault="006F3F91" w:rsidP="00477268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53D" w:rsidRDefault="0089753D" w:rsidP="00477268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53D" w:rsidRDefault="0089753D" w:rsidP="00477268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53D" w:rsidRDefault="0089753D" w:rsidP="00477268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3F91" w:rsidRPr="007D06ED" w:rsidRDefault="006F3F91" w:rsidP="00477268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2C" w:rsidRDefault="006F3F91" w:rsidP="004853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172">
              <w:rPr>
                <w:rFonts w:ascii="Times New Roman" w:hAnsi="Times New Roman" w:cs="Times New Roman"/>
                <w:sz w:val="24"/>
                <w:szCs w:val="24"/>
              </w:rPr>
              <w:t>422840 Республика Татарстан, Спасский район, г. Болгар, ул. Советская, д.32.</w:t>
            </w:r>
            <w:proofErr w:type="gramEnd"/>
          </w:p>
          <w:p w:rsidR="005754F8" w:rsidRPr="0048532C" w:rsidRDefault="005754F8" w:rsidP="004853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(8.2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91" w:rsidRPr="007D06ED" w:rsidRDefault="006F3F91" w:rsidP="004152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06ED">
              <w:rPr>
                <w:rFonts w:ascii="Times New Roman" w:eastAsia="Times New Roman" w:hAnsi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91" w:rsidRDefault="006F3F91" w:rsidP="0041523D">
            <w:pPr>
              <w:rPr>
                <w:rFonts w:ascii="Times New Roman" w:hAnsi="Times New Roman"/>
                <w:sz w:val="24"/>
                <w:szCs w:val="24"/>
              </w:rPr>
            </w:pPr>
            <w:r w:rsidRPr="00CD517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 образовательное учреждение «Детский сад «Солнышко»»  г. Болгар Спасского муниципального района Республики Татарстан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91" w:rsidRDefault="006F3F91" w:rsidP="006F1106">
            <w:pPr>
              <w:rPr>
                <w:rFonts w:ascii="Times New Roman" w:hAnsi="Times New Roman"/>
                <w:sz w:val="24"/>
                <w:szCs w:val="24"/>
              </w:rPr>
            </w:pPr>
            <w:r w:rsidRPr="007C7789">
              <w:rPr>
                <w:rFonts w:ascii="Times New Roman" w:hAnsi="Times New Roman"/>
                <w:sz w:val="24"/>
                <w:szCs w:val="24"/>
              </w:rPr>
              <w:t xml:space="preserve">Договор безвозмездного пользования муниципальным имуществом </w:t>
            </w:r>
            <w:r w:rsidRPr="00652B8D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40-009-0071 от 18.08.</w:t>
            </w:r>
            <w:r w:rsidRPr="00652B8D">
              <w:rPr>
                <w:rFonts w:ascii="Times New Roman" w:hAnsi="Times New Roman"/>
                <w:sz w:val="24"/>
                <w:szCs w:val="24"/>
              </w:rPr>
              <w:t>2014г</w:t>
            </w:r>
          </w:p>
          <w:p w:rsidR="006F3F91" w:rsidRPr="007C7789" w:rsidRDefault="006F3F91" w:rsidP="006F1106">
            <w:pPr>
              <w:rPr>
                <w:rFonts w:ascii="Times New Roman" w:hAnsi="Times New Roman"/>
                <w:sz w:val="24"/>
                <w:szCs w:val="24"/>
              </w:rPr>
            </w:pPr>
            <w:r w:rsidRPr="007C7789">
              <w:rPr>
                <w:rFonts w:ascii="Times New Roman" w:hAnsi="Times New Roman"/>
                <w:sz w:val="24"/>
                <w:szCs w:val="24"/>
              </w:rPr>
              <w:t>5 лет.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91" w:rsidRPr="00351EEC" w:rsidRDefault="006F3F91" w:rsidP="006F11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51EEC">
              <w:rPr>
                <w:rFonts w:ascii="Times New Roman" w:hAnsi="Times New Roman" w:cs="Times New Roman"/>
                <w:sz w:val="24"/>
                <w:szCs w:val="24"/>
              </w:rPr>
              <w:t>16:37:010506:79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91" w:rsidRPr="00351EEC" w:rsidRDefault="006F3F91" w:rsidP="006F11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51EEC">
              <w:rPr>
                <w:rFonts w:ascii="Times New Roman" w:hAnsi="Times New Roman" w:cs="Times New Roman"/>
                <w:sz w:val="24"/>
                <w:szCs w:val="24"/>
              </w:rPr>
              <w:t>03.03.2014 г.</w:t>
            </w:r>
          </w:p>
          <w:p w:rsidR="006F3F91" w:rsidRPr="00351EEC" w:rsidRDefault="006F3F91" w:rsidP="006F11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51EEC">
              <w:rPr>
                <w:rFonts w:ascii="Times New Roman" w:hAnsi="Times New Roman" w:cs="Times New Roman"/>
                <w:sz w:val="24"/>
                <w:szCs w:val="24"/>
              </w:rPr>
              <w:t>№16-16-40/006/2010-386</w:t>
            </w:r>
          </w:p>
        </w:tc>
      </w:tr>
      <w:tr w:rsidR="00477268" w:rsidRPr="00C820F1" w:rsidTr="0069474B">
        <w:trPr>
          <w:trHeight w:val="987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68" w:rsidRDefault="0048532C" w:rsidP="0041523D">
            <w:pPr>
              <w:pStyle w:val="ConsPlusCell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1.6</w:t>
            </w:r>
            <w:r w:rsidR="00477268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0B3" w:rsidRDefault="00477268" w:rsidP="007849E0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6ED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 для оказания 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вичной медико-санитарной помощи</w:t>
            </w:r>
            <w:r w:rsidRPr="007D06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849E0" w:rsidRPr="007849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77268" w:rsidRPr="007D06ED" w:rsidRDefault="00477268" w:rsidP="00477268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Медицинский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0B3" w:rsidRPr="00D47704" w:rsidRDefault="00477268" w:rsidP="00FB20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704">
              <w:rPr>
                <w:rFonts w:ascii="Times New Roman" w:hAnsi="Times New Roman" w:cs="Times New Roman"/>
                <w:sz w:val="24"/>
                <w:szCs w:val="24"/>
              </w:rPr>
              <w:t xml:space="preserve">422840, Республика Татарстан, Спасский район, г. Болгар, ул. Советская, д. </w:t>
            </w:r>
            <w:r w:rsidRPr="00D477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  <w:proofErr w:type="gramEnd"/>
          </w:p>
          <w:p w:rsidR="00162B12" w:rsidRPr="00D47704" w:rsidRDefault="00162B12" w:rsidP="004152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7704">
              <w:rPr>
                <w:rFonts w:ascii="Times New Roman" w:hAnsi="Times New Roman" w:cs="Times New Roman"/>
                <w:sz w:val="24"/>
                <w:szCs w:val="24"/>
              </w:rPr>
              <w:t xml:space="preserve">(21 </w:t>
            </w:r>
            <w:proofErr w:type="spellStart"/>
            <w:r w:rsidRPr="00D47704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D4770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68" w:rsidRPr="007D06ED" w:rsidRDefault="00477268" w:rsidP="004152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06E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Безвозмездное пользование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68" w:rsidRPr="00532AFE" w:rsidRDefault="00477268" w:rsidP="0041523D">
            <w:pPr>
              <w:rPr>
                <w:rFonts w:ascii="Times New Roman" w:hAnsi="Times New Roman"/>
                <w:sz w:val="24"/>
                <w:szCs w:val="24"/>
              </w:rPr>
            </w:pPr>
            <w:r w:rsidRPr="00532A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</w:t>
            </w:r>
            <w:r w:rsidRPr="00532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вида "Родничок"" Спасского муниципального района Республики Татарстан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91" w:rsidRPr="009D6348" w:rsidRDefault="006F3F91" w:rsidP="006F3F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3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Договор безвозмездного пользования муниципальным имуществом № 40-009-0069 от 18.08.2014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6348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77268" w:rsidRDefault="006F3F91" w:rsidP="006F3F91">
            <w:pPr>
              <w:rPr>
                <w:rFonts w:ascii="Times New Roman" w:hAnsi="Times New Roman"/>
                <w:sz w:val="24"/>
                <w:szCs w:val="24"/>
              </w:rPr>
            </w:pPr>
            <w:r w:rsidRPr="009D63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68" w:rsidRDefault="00FE2DCB" w:rsidP="0041523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0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16:37:010502:4:19/1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CB" w:rsidRPr="00DE09E6" w:rsidRDefault="00FE2DCB" w:rsidP="00FE2D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E09E6">
              <w:rPr>
                <w:rFonts w:ascii="Times New Roman" w:hAnsi="Times New Roman" w:cs="Times New Roman"/>
                <w:sz w:val="24"/>
                <w:szCs w:val="24"/>
              </w:rPr>
              <w:t>09.01.2013 г.</w:t>
            </w:r>
          </w:p>
          <w:p w:rsidR="00477268" w:rsidRDefault="00FE2DCB" w:rsidP="00FE2D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09E6">
              <w:rPr>
                <w:rFonts w:ascii="Times New Roman" w:hAnsi="Times New Roman" w:cs="Times New Roman"/>
                <w:sz w:val="24"/>
                <w:szCs w:val="24"/>
              </w:rPr>
              <w:t>№ 16-16-40/009/2012-150</w:t>
            </w:r>
          </w:p>
        </w:tc>
      </w:tr>
      <w:tr w:rsidR="00C820F1" w:rsidRPr="00C820F1" w:rsidTr="00475CFF">
        <w:trPr>
          <w:trHeight w:val="80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437103532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C820F1" w:rsidRPr="00C820F1" w:rsidRDefault="00C820F1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2. </w:t>
                </w:r>
              </w:p>
            </w:sdtContent>
          </w:sdt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873B02" w:rsidP="00160AA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1343515603"/>
                <w:lock w:val="sdtContentLocked"/>
                <w:placeholder>
                  <w:docPart w:val="81D4A7A80A0343C18BAC0DB07AEA4F0A"/>
                </w:placeholder>
              </w:sdtPr>
              <w:sdtEndPr/>
              <w:sdtContent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Помещения для</w:t>
                </w:r>
                <w:r w:rsidR="00160AAC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организации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питания    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 w:rsidR="00160AAC">
                  <w:rPr>
                    <w:rFonts w:ascii="Times New Roman" w:hAnsi="Times New Roman" w:cs="Times New Roman"/>
                    <w:sz w:val="28"/>
                    <w:szCs w:val="28"/>
                  </w:rPr>
                  <w:t>обучающихся</w:t>
                </w:r>
              </w:sdtContent>
            </w:sdt>
            <w:r w:rsidR="00C820F1"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3E1E" w:rsidRPr="00C820F1" w:rsidTr="00475CFF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E1E" w:rsidRPr="001F3E1E" w:rsidRDefault="001F3E1E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167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E1E" w:rsidRPr="007D06ED" w:rsidRDefault="001F3E1E" w:rsidP="0041523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Помещение для организации питания </w:t>
            </w:r>
            <w:proofErr w:type="gramStart"/>
            <w:r w:rsidRPr="007D06E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1F3E1E" w:rsidRPr="007D06ED" w:rsidRDefault="006F1106" w:rsidP="006F1106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Столовая.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D1" w:rsidRDefault="001F3E1E" w:rsidP="00D13BD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9130D">
              <w:rPr>
                <w:rFonts w:ascii="Times New Roman" w:eastAsia="Times New Roman" w:hAnsi="Times New Roman"/>
                <w:sz w:val="24"/>
                <w:szCs w:val="24"/>
              </w:rPr>
              <w:t>422840, Республика Татарстан, Спасский район, г. Болгар, ул. Советская, д. 15</w:t>
            </w:r>
            <w:proofErr w:type="gramEnd"/>
          </w:p>
          <w:p w:rsidR="001F3E1E" w:rsidRPr="007F4CC7" w:rsidRDefault="001F3E1E" w:rsidP="00D13BD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(218,8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E1E" w:rsidRPr="007D06ED" w:rsidRDefault="001F3E1E" w:rsidP="004152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оказание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E1E" w:rsidRPr="007D06ED" w:rsidRDefault="001F3E1E" w:rsidP="004152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«Болгарская средняя общеобразовательная школа №2» Спасского муниципального района Республики Татарстан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A" w:rsidRPr="000F4F9A" w:rsidRDefault="001F3E1E" w:rsidP="000F4F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безвозмездного пользования муниципальным имуществом</w:t>
            </w:r>
            <w:r w:rsidR="000F4F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4F9A" w:rsidRPr="000F4F9A">
              <w:rPr>
                <w:rFonts w:ascii="Times New Roman" w:hAnsi="Times New Roman"/>
                <w:sz w:val="24"/>
                <w:szCs w:val="24"/>
              </w:rPr>
              <w:t>№40-009-0072 от 18.08.2014г.</w:t>
            </w:r>
          </w:p>
          <w:p w:rsidR="000F4F9A" w:rsidRDefault="004515B9" w:rsidP="000F4F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15B9">
              <w:rPr>
                <w:rFonts w:ascii="Times New Roman" w:hAnsi="Times New Roman"/>
                <w:color w:val="000000"/>
                <w:sz w:val="24"/>
                <w:szCs w:val="24"/>
              </w:rPr>
              <w:t>Договор на оказание услуг по организации горячего питания обучающихся в муниципальных образовательных учреждениях</w:t>
            </w:r>
          </w:p>
          <w:p w:rsidR="001F3E1E" w:rsidRPr="008405B3" w:rsidRDefault="001F3E1E" w:rsidP="000F4F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05B3">
              <w:rPr>
                <w:rFonts w:ascii="Times New Roman" w:hAnsi="Times New Roman"/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E1E" w:rsidRPr="006E4CA5" w:rsidRDefault="001F3E1E" w:rsidP="0041523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16:37:010503:44:4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E1E" w:rsidRPr="006E4CA5" w:rsidRDefault="001F3E1E" w:rsidP="0041523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«28</w:t>
            </w:r>
            <w:r w:rsidRPr="006E4CA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апреля 2010 </w:t>
            </w:r>
            <w:r w:rsidRPr="006E4C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года </w:t>
            </w:r>
          </w:p>
          <w:p w:rsidR="001F3E1E" w:rsidRPr="008D5ED5" w:rsidRDefault="001F3E1E" w:rsidP="0041523D">
            <w:pPr>
              <w:rPr>
                <w:rFonts w:ascii="Times New Roman" w:hAnsi="Times New Roman"/>
                <w:sz w:val="24"/>
                <w:szCs w:val="24"/>
              </w:rPr>
            </w:pPr>
            <w:r w:rsidRPr="006E4CA5">
              <w:rPr>
                <w:rFonts w:ascii="Times New Roman" w:hAnsi="Times New Roman"/>
                <w:color w:val="000000"/>
                <w:sz w:val="24"/>
                <w:szCs w:val="24"/>
              </w:rPr>
              <w:t>№16-16-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  <w:r w:rsidRPr="006E4CA5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003</w:t>
            </w:r>
            <w:r w:rsidRPr="006E4CA5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2010</w:t>
            </w:r>
            <w:r w:rsidRPr="006E4C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600</w:t>
            </w:r>
          </w:p>
        </w:tc>
      </w:tr>
      <w:tr w:rsidR="001F3E1E" w:rsidRPr="00C820F1" w:rsidTr="00E83C65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E1E" w:rsidRPr="001F3E1E" w:rsidRDefault="0041670B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E1E" w:rsidRPr="007D06ED" w:rsidRDefault="001F3E1E" w:rsidP="0041523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Помещение для организации питания </w:t>
            </w:r>
            <w:proofErr w:type="gramStart"/>
            <w:r w:rsidRPr="007D06E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1F3E1E" w:rsidRPr="007D06ED" w:rsidRDefault="006F1106" w:rsidP="0041523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Столовая</w:t>
            </w:r>
            <w:r w:rsidR="001F3E1E" w:rsidRPr="007D06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4B" w:rsidRPr="004C02D5" w:rsidRDefault="0021534B" w:rsidP="0021534B">
            <w:pPr>
              <w:pStyle w:val="a7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2D5">
              <w:rPr>
                <w:rFonts w:ascii="Times New Roman" w:hAnsi="Times New Roman"/>
                <w:sz w:val="24"/>
                <w:szCs w:val="24"/>
              </w:rPr>
              <w:t xml:space="preserve">423860, </w:t>
            </w:r>
          </w:p>
          <w:p w:rsidR="0021534B" w:rsidRPr="004C02D5" w:rsidRDefault="0021534B" w:rsidP="0021534B">
            <w:pPr>
              <w:pStyle w:val="a7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2D5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  <w:p w:rsidR="0021534B" w:rsidRPr="004C02D5" w:rsidRDefault="0021534B" w:rsidP="0021534B">
            <w:pPr>
              <w:pStyle w:val="a7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2D5">
              <w:rPr>
                <w:rFonts w:ascii="Times New Roman" w:hAnsi="Times New Roman"/>
                <w:sz w:val="24"/>
                <w:szCs w:val="24"/>
              </w:rPr>
              <w:t xml:space="preserve"> Татарстан, </w:t>
            </w:r>
          </w:p>
          <w:p w:rsidR="0021534B" w:rsidRPr="004C02D5" w:rsidRDefault="0021534B" w:rsidP="0021534B">
            <w:pPr>
              <w:pStyle w:val="a7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2D5">
              <w:rPr>
                <w:rFonts w:ascii="Times New Roman" w:hAnsi="Times New Roman"/>
                <w:sz w:val="24"/>
                <w:szCs w:val="24"/>
              </w:rPr>
              <w:t xml:space="preserve">Спасский </w:t>
            </w:r>
          </w:p>
          <w:p w:rsidR="0021534B" w:rsidRPr="004C02D5" w:rsidRDefault="0021534B" w:rsidP="0021534B">
            <w:pPr>
              <w:pStyle w:val="a7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2D5">
              <w:rPr>
                <w:rFonts w:ascii="Times New Roman" w:hAnsi="Times New Roman"/>
                <w:sz w:val="24"/>
                <w:szCs w:val="24"/>
              </w:rPr>
              <w:t xml:space="preserve">район, </w:t>
            </w:r>
          </w:p>
          <w:p w:rsidR="0021534B" w:rsidRPr="004C02D5" w:rsidRDefault="0021534B" w:rsidP="0021534B">
            <w:pPr>
              <w:pStyle w:val="a7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2D5">
              <w:rPr>
                <w:rFonts w:ascii="Times New Roman" w:hAnsi="Times New Roman"/>
                <w:sz w:val="24"/>
                <w:szCs w:val="24"/>
              </w:rPr>
              <w:t xml:space="preserve">с. Никольское, </w:t>
            </w:r>
          </w:p>
          <w:p w:rsidR="0021534B" w:rsidRPr="004C02D5" w:rsidRDefault="0021534B" w:rsidP="0021534B">
            <w:pPr>
              <w:pStyle w:val="a7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2D5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</w:p>
          <w:p w:rsidR="0021534B" w:rsidRPr="004C02D5" w:rsidRDefault="0021534B" w:rsidP="0021534B">
            <w:pPr>
              <w:pStyle w:val="a7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2D5">
              <w:rPr>
                <w:rFonts w:ascii="Times New Roman" w:hAnsi="Times New Roman"/>
                <w:sz w:val="24"/>
                <w:szCs w:val="24"/>
              </w:rPr>
              <w:t xml:space="preserve">Школьная, </w:t>
            </w:r>
          </w:p>
          <w:p w:rsidR="0021534B" w:rsidRPr="004C02D5" w:rsidRDefault="0021534B" w:rsidP="0021534B">
            <w:pPr>
              <w:pStyle w:val="a7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2D5">
              <w:rPr>
                <w:rFonts w:ascii="Times New Roman" w:hAnsi="Times New Roman"/>
                <w:sz w:val="24"/>
                <w:szCs w:val="24"/>
              </w:rPr>
              <w:t>д.30</w:t>
            </w:r>
          </w:p>
          <w:p w:rsidR="001F3E1E" w:rsidRPr="00A40A11" w:rsidRDefault="009923CD" w:rsidP="008F1ED9">
            <w:pPr>
              <w:pStyle w:val="a7"/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(104.2</w:t>
            </w:r>
            <w:r w:rsidR="0021534B" w:rsidRPr="004C0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1534B" w:rsidRPr="004C02D5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="0021534B" w:rsidRPr="004C02D5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  <w:r w:rsidR="0021534B" w:rsidRPr="004C02D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E1E" w:rsidRPr="007D06ED" w:rsidRDefault="001F3E1E" w:rsidP="004152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оказание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E1E" w:rsidRPr="008D5ED5" w:rsidRDefault="001F3E1E" w:rsidP="004152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«Никольская средняя общеобразовательная школа» Спасского муниципального района Республики Татарстан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9A" w:rsidRDefault="001F3E1E" w:rsidP="000F4F9A">
            <w:pPr>
              <w:rPr>
                <w:rFonts w:ascii="Times New Roman" w:hAnsi="Times New Roman"/>
                <w:sz w:val="24"/>
                <w:szCs w:val="24"/>
              </w:rPr>
            </w:pPr>
            <w:r w:rsidRPr="008D5ED5">
              <w:rPr>
                <w:rFonts w:ascii="Times New Roman" w:hAnsi="Times New Roman"/>
                <w:sz w:val="24"/>
                <w:szCs w:val="24"/>
              </w:rPr>
              <w:t>Договор безвозмездного пользования муниципальным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4F9A" w:rsidRPr="000F4F9A">
              <w:rPr>
                <w:rFonts w:ascii="Times New Roman" w:hAnsi="Times New Roman"/>
                <w:sz w:val="24"/>
                <w:szCs w:val="24"/>
              </w:rPr>
              <w:t>№ 40-009-0070 от 18.08.2014г.</w:t>
            </w:r>
          </w:p>
          <w:p w:rsidR="004515B9" w:rsidRDefault="004515B9" w:rsidP="000F4F9A">
            <w:pPr>
              <w:rPr>
                <w:rFonts w:ascii="Times New Roman" w:hAnsi="Times New Roman"/>
                <w:sz w:val="24"/>
                <w:szCs w:val="24"/>
              </w:rPr>
            </w:pPr>
            <w:r w:rsidRPr="004515B9">
              <w:rPr>
                <w:rFonts w:ascii="Times New Roman" w:hAnsi="Times New Roman"/>
                <w:sz w:val="24"/>
                <w:szCs w:val="24"/>
              </w:rPr>
              <w:t>Договор на оказание услуг по организации горячего питания обучающихся в муниципальных образовательных учреждениях</w:t>
            </w:r>
          </w:p>
          <w:p w:rsidR="001F3E1E" w:rsidRPr="008D5ED5" w:rsidRDefault="001F3E1E" w:rsidP="000F4F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E1E" w:rsidRPr="003E31FD" w:rsidRDefault="00023592" w:rsidP="0041523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592">
              <w:rPr>
                <w:rFonts w:ascii="Times New Roman" w:hAnsi="Times New Roman"/>
                <w:color w:val="000000"/>
                <w:sz w:val="24"/>
                <w:szCs w:val="24"/>
              </w:rPr>
              <w:t>16-16-40/004/2010-268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E1E" w:rsidRDefault="001F3E1E" w:rsidP="0041523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«14» мая 2010 года</w:t>
            </w:r>
          </w:p>
          <w:p w:rsidR="001F3E1E" w:rsidRPr="003E31FD" w:rsidRDefault="001F3E1E" w:rsidP="0041523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№16-16-40/004/2010-268</w:t>
            </w:r>
          </w:p>
        </w:tc>
      </w:tr>
      <w:tr w:rsidR="001F3E1E" w:rsidRPr="00C820F1" w:rsidTr="00E83C65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E1E" w:rsidRPr="001F3E1E" w:rsidRDefault="0041670B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E1E" w:rsidRPr="007D06ED" w:rsidRDefault="001F3E1E" w:rsidP="0041523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Помещение для организации питания </w:t>
            </w:r>
            <w:proofErr w:type="gramStart"/>
            <w:r w:rsidRPr="007D06E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1F3E1E" w:rsidRPr="007D06ED" w:rsidRDefault="006F1106" w:rsidP="006F1106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Столовая.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E1E" w:rsidRDefault="001F3E1E" w:rsidP="00415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5ED5">
              <w:rPr>
                <w:rFonts w:ascii="Times New Roman" w:hAnsi="Times New Roman"/>
                <w:sz w:val="24"/>
                <w:szCs w:val="24"/>
              </w:rPr>
              <w:t xml:space="preserve">422863, Республика Татарстан, Спасский район, с. </w:t>
            </w:r>
            <w:proofErr w:type="spellStart"/>
            <w:r w:rsidRPr="008D5ED5">
              <w:rPr>
                <w:rFonts w:ascii="Times New Roman" w:hAnsi="Times New Roman"/>
                <w:sz w:val="24"/>
                <w:szCs w:val="24"/>
              </w:rPr>
              <w:t>Кузнечиха</w:t>
            </w:r>
            <w:proofErr w:type="spellEnd"/>
            <w:r w:rsidRPr="008D5ED5">
              <w:rPr>
                <w:rFonts w:ascii="Times New Roman" w:hAnsi="Times New Roman"/>
                <w:sz w:val="24"/>
                <w:szCs w:val="24"/>
              </w:rPr>
              <w:t>, ул. Заречная, д. 5</w:t>
            </w:r>
          </w:p>
          <w:p w:rsidR="001F3E1E" w:rsidRPr="008D5ED5" w:rsidRDefault="001F3E1E" w:rsidP="004152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(55,9 кв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E1E" w:rsidRPr="007D06ED" w:rsidRDefault="001F3E1E" w:rsidP="004152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оказание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E1E" w:rsidRPr="008D5ED5" w:rsidRDefault="001F3E1E" w:rsidP="004152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Кузнечихинская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 Спасского муниципального района Республики Татарстан»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E1E" w:rsidRDefault="001F3E1E" w:rsidP="0041523D">
            <w:pPr>
              <w:rPr>
                <w:rFonts w:ascii="Times New Roman" w:hAnsi="Times New Roman"/>
                <w:sz w:val="24"/>
                <w:szCs w:val="24"/>
              </w:rPr>
            </w:pPr>
            <w:r w:rsidRPr="008D5ED5">
              <w:rPr>
                <w:rFonts w:ascii="Times New Roman" w:hAnsi="Times New Roman"/>
                <w:sz w:val="24"/>
                <w:szCs w:val="24"/>
              </w:rPr>
              <w:t>Договор безвозмездного пользования муниципальным имуществом</w:t>
            </w:r>
            <w:r w:rsidR="00264A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4A63" w:rsidRPr="00264A63">
              <w:rPr>
                <w:rFonts w:ascii="Times New Roman" w:hAnsi="Times New Roman"/>
                <w:sz w:val="24"/>
                <w:szCs w:val="24"/>
              </w:rPr>
              <w:t>№ 40-009-0068 от 18.08.2014г</w:t>
            </w:r>
            <w:r w:rsidR="00264A6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515B9" w:rsidRDefault="004515B9" w:rsidP="0041523D">
            <w:pPr>
              <w:rPr>
                <w:rFonts w:ascii="Times New Roman" w:hAnsi="Times New Roman"/>
                <w:sz w:val="24"/>
                <w:szCs w:val="24"/>
              </w:rPr>
            </w:pPr>
            <w:r w:rsidRPr="004515B9">
              <w:rPr>
                <w:rFonts w:ascii="Times New Roman" w:hAnsi="Times New Roman"/>
                <w:sz w:val="24"/>
                <w:szCs w:val="24"/>
              </w:rPr>
              <w:t xml:space="preserve">Договор на оказание услуг по организации горячего питания обучающихся в </w:t>
            </w:r>
            <w:r w:rsidRPr="004515B9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муниципальных образовательных учреждениях</w:t>
            </w:r>
          </w:p>
          <w:p w:rsidR="001F3E1E" w:rsidRPr="008D5ED5" w:rsidRDefault="001F3E1E" w:rsidP="004152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E1E" w:rsidRPr="00CB4DA8" w:rsidRDefault="001F3E1E" w:rsidP="0041523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4DA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16:37:090102:157:35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E1E" w:rsidRDefault="001F414F" w:rsidP="0041523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«18» июня </w:t>
            </w:r>
            <w:r w:rsidR="001F3E1E">
              <w:rPr>
                <w:rFonts w:ascii="Times New Roman" w:hAnsi="Times New Roman"/>
                <w:color w:val="000000"/>
                <w:sz w:val="24"/>
                <w:szCs w:val="24"/>
              </w:rPr>
              <w:t>2010 года</w:t>
            </w:r>
          </w:p>
          <w:p w:rsidR="001F3E1E" w:rsidRPr="00CB4DA8" w:rsidRDefault="001F3E1E" w:rsidP="0041523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16-16-/40/005/2010-349</w:t>
            </w:r>
          </w:p>
        </w:tc>
      </w:tr>
      <w:tr w:rsidR="00955226" w:rsidRPr="00C820F1" w:rsidTr="00E83C65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26" w:rsidRDefault="00955226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26" w:rsidRDefault="00955226" w:rsidP="00A00BEC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Помещение для организации питания </w:t>
            </w:r>
            <w:proofErr w:type="gramStart"/>
            <w:r w:rsidRPr="007D06E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6F11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F346A" w:rsidRPr="007D06ED" w:rsidRDefault="00DF346A" w:rsidP="00A00BEC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Кухня </w:t>
            </w:r>
          </w:p>
          <w:p w:rsidR="00955226" w:rsidRPr="007D06ED" w:rsidRDefault="00B845E9" w:rsidP="00A00BEC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ячейка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D1" w:rsidRDefault="00955226" w:rsidP="00D13B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172">
              <w:rPr>
                <w:rFonts w:ascii="Times New Roman" w:hAnsi="Times New Roman" w:cs="Times New Roman"/>
                <w:sz w:val="24"/>
                <w:szCs w:val="24"/>
              </w:rPr>
              <w:t>422840 Республика Татарстан, Спасский район, г. Болгар, ул. Советская, д.32.</w:t>
            </w:r>
            <w:proofErr w:type="gramEnd"/>
          </w:p>
          <w:p w:rsidR="00DF346A" w:rsidRDefault="00DF346A" w:rsidP="00D13B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(28.7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955226" w:rsidRPr="0009130D" w:rsidRDefault="00955226" w:rsidP="00D13BD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( 48.7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26" w:rsidRPr="007D06ED" w:rsidRDefault="00955226" w:rsidP="006F110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оказание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26" w:rsidRDefault="00955226" w:rsidP="006F1106">
            <w:pPr>
              <w:rPr>
                <w:rFonts w:ascii="Times New Roman" w:hAnsi="Times New Roman"/>
                <w:sz w:val="24"/>
                <w:szCs w:val="24"/>
              </w:rPr>
            </w:pPr>
            <w:r w:rsidRPr="00CD517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 образовательное учреждение «Детский сад «Солнышко»»  г. Болгар Спасского муниципального района Республики Татарстан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26" w:rsidRDefault="00955226" w:rsidP="006F1106">
            <w:pPr>
              <w:rPr>
                <w:rFonts w:ascii="Times New Roman" w:hAnsi="Times New Roman"/>
                <w:sz w:val="24"/>
                <w:szCs w:val="24"/>
              </w:rPr>
            </w:pPr>
            <w:r w:rsidRPr="007C7789">
              <w:rPr>
                <w:rFonts w:ascii="Times New Roman" w:hAnsi="Times New Roman"/>
                <w:sz w:val="24"/>
                <w:szCs w:val="24"/>
              </w:rPr>
              <w:t xml:space="preserve">Договор безвозмездного пользования муниципальным имуществом </w:t>
            </w:r>
            <w:r w:rsidRPr="00652B8D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40-009-0071 от 18.08.</w:t>
            </w:r>
            <w:r w:rsidRPr="00652B8D">
              <w:rPr>
                <w:rFonts w:ascii="Times New Roman" w:hAnsi="Times New Roman"/>
                <w:sz w:val="24"/>
                <w:szCs w:val="24"/>
              </w:rPr>
              <w:t>2014г</w:t>
            </w:r>
          </w:p>
          <w:p w:rsidR="004515B9" w:rsidRDefault="004515B9" w:rsidP="006F1106">
            <w:pPr>
              <w:rPr>
                <w:rFonts w:ascii="Times New Roman" w:hAnsi="Times New Roman"/>
                <w:sz w:val="24"/>
                <w:szCs w:val="24"/>
              </w:rPr>
            </w:pPr>
            <w:r w:rsidRPr="004515B9">
              <w:rPr>
                <w:rFonts w:ascii="Times New Roman" w:hAnsi="Times New Roman"/>
                <w:sz w:val="24"/>
                <w:szCs w:val="24"/>
              </w:rPr>
              <w:t>Договор на оказание услуг по организации горячего питания обучающихся в муниципальных образовательных учреждениях</w:t>
            </w:r>
          </w:p>
          <w:p w:rsidR="00955226" w:rsidRPr="007C7789" w:rsidRDefault="00955226" w:rsidP="006F1106">
            <w:pPr>
              <w:rPr>
                <w:rFonts w:ascii="Times New Roman" w:hAnsi="Times New Roman"/>
                <w:sz w:val="24"/>
                <w:szCs w:val="24"/>
              </w:rPr>
            </w:pPr>
            <w:r w:rsidRPr="007C7789">
              <w:rPr>
                <w:rFonts w:ascii="Times New Roman" w:hAnsi="Times New Roman"/>
                <w:sz w:val="24"/>
                <w:szCs w:val="24"/>
              </w:rPr>
              <w:t>5 лет.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26" w:rsidRPr="00351EEC" w:rsidRDefault="00955226" w:rsidP="006F11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51EEC">
              <w:rPr>
                <w:rFonts w:ascii="Times New Roman" w:hAnsi="Times New Roman" w:cs="Times New Roman"/>
                <w:sz w:val="24"/>
                <w:szCs w:val="24"/>
              </w:rPr>
              <w:t>16:37:010506:79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26" w:rsidRPr="00351EEC" w:rsidRDefault="00955226" w:rsidP="006F11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51EEC">
              <w:rPr>
                <w:rFonts w:ascii="Times New Roman" w:hAnsi="Times New Roman" w:cs="Times New Roman"/>
                <w:sz w:val="24"/>
                <w:szCs w:val="24"/>
              </w:rPr>
              <w:t>03.03.2014 г.</w:t>
            </w:r>
          </w:p>
          <w:p w:rsidR="00955226" w:rsidRPr="00351EEC" w:rsidRDefault="00955226" w:rsidP="006F11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51EEC">
              <w:rPr>
                <w:rFonts w:ascii="Times New Roman" w:hAnsi="Times New Roman" w:cs="Times New Roman"/>
                <w:sz w:val="24"/>
                <w:szCs w:val="24"/>
              </w:rPr>
              <w:t>№16-16-40/006/2010-386</w:t>
            </w:r>
          </w:p>
        </w:tc>
      </w:tr>
      <w:tr w:rsidR="00955226" w:rsidRPr="00955226" w:rsidTr="00E83C65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26" w:rsidRPr="00955226" w:rsidRDefault="00955226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55226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26" w:rsidRDefault="00955226" w:rsidP="00A00BEC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Помещение для организации питания </w:t>
            </w:r>
            <w:proofErr w:type="gramStart"/>
            <w:r w:rsidRPr="0095522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6F11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55226" w:rsidRPr="00955226" w:rsidRDefault="00D02861" w:rsidP="00A00BEC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ячейка</w:t>
            </w:r>
            <w:r w:rsidR="006F11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D1" w:rsidRDefault="00955226" w:rsidP="00D13B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5226">
              <w:rPr>
                <w:rFonts w:ascii="Times New Roman" w:hAnsi="Times New Roman" w:cs="Times New Roman"/>
                <w:sz w:val="24"/>
                <w:szCs w:val="24"/>
              </w:rPr>
              <w:t xml:space="preserve">422840, Республика Татарстан, Спасский район, г. Болгар, ул. Советская, д. </w:t>
            </w:r>
            <w:r w:rsidRPr="009552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  <w:proofErr w:type="gramEnd"/>
          </w:p>
          <w:p w:rsidR="00955226" w:rsidRPr="00D13BD1" w:rsidRDefault="00955226" w:rsidP="00D13B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226">
              <w:rPr>
                <w:rFonts w:ascii="Times New Roman" w:hAnsi="Times New Roman" w:cs="Times New Roman"/>
                <w:sz w:val="24"/>
                <w:szCs w:val="24"/>
              </w:rPr>
              <w:t xml:space="preserve">(50.7 </w:t>
            </w:r>
            <w:proofErr w:type="spellStart"/>
            <w:r w:rsidRPr="0095522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5522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26" w:rsidRPr="00955226" w:rsidRDefault="00B72C9D" w:rsidP="006F110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оказание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26" w:rsidRPr="00955226" w:rsidRDefault="00955226" w:rsidP="006F1106">
            <w:pPr>
              <w:rPr>
                <w:rFonts w:ascii="Times New Roman" w:hAnsi="Times New Roman"/>
                <w:sz w:val="24"/>
                <w:szCs w:val="24"/>
              </w:rPr>
            </w:pPr>
            <w:r w:rsidRPr="0095522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</w:t>
            </w:r>
            <w:r w:rsidRPr="009552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вида "Родничок"" Спасского муниципального района Республики Татарстан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26" w:rsidRDefault="00955226" w:rsidP="006F1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2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Договор безвозмездного пользования муниципальным имуществом № 40-009-0069 от 18.08.2014 г.</w:t>
            </w:r>
          </w:p>
          <w:p w:rsidR="004515B9" w:rsidRPr="00955226" w:rsidRDefault="004515B9" w:rsidP="006F11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5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Договор на оказание услуг по организации горячего питания обучающихся в муниципальных образовательных учреждениях</w:t>
            </w:r>
          </w:p>
          <w:p w:rsidR="00955226" w:rsidRPr="00955226" w:rsidRDefault="00955226" w:rsidP="006F1106">
            <w:pPr>
              <w:rPr>
                <w:rFonts w:ascii="Times New Roman" w:hAnsi="Times New Roman"/>
                <w:sz w:val="24"/>
                <w:szCs w:val="24"/>
              </w:rPr>
            </w:pPr>
            <w:r w:rsidRPr="00955226"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26" w:rsidRPr="00955226" w:rsidRDefault="00955226" w:rsidP="006F110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52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16:37:010502:4:19/1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26" w:rsidRPr="00955226" w:rsidRDefault="00955226" w:rsidP="006F11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55226">
              <w:rPr>
                <w:rFonts w:ascii="Times New Roman" w:hAnsi="Times New Roman" w:cs="Times New Roman"/>
                <w:sz w:val="24"/>
                <w:szCs w:val="24"/>
              </w:rPr>
              <w:t>09.01.2013 г.</w:t>
            </w:r>
          </w:p>
          <w:p w:rsidR="00955226" w:rsidRPr="00955226" w:rsidRDefault="00955226" w:rsidP="006F110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5226">
              <w:rPr>
                <w:rFonts w:ascii="Times New Roman" w:hAnsi="Times New Roman" w:cs="Times New Roman"/>
                <w:sz w:val="24"/>
                <w:szCs w:val="24"/>
              </w:rPr>
              <w:t>№ 16-16-40/009/2012-150</w:t>
            </w:r>
          </w:p>
        </w:tc>
      </w:tr>
    </w:tbl>
    <w:p w:rsidR="00C820F1" w:rsidRDefault="00C820F1" w:rsidP="00C820F1">
      <w:pPr>
        <w:pStyle w:val="ConsPlusNormal"/>
        <w:jc w:val="both"/>
        <w:rPr>
          <w:sz w:val="24"/>
          <w:szCs w:val="24"/>
        </w:rPr>
      </w:pPr>
    </w:p>
    <w:p w:rsidR="00C820F1" w:rsidRPr="00955226" w:rsidRDefault="00C820F1" w:rsidP="00C820F1">
      <w:pPr>
        <w:pStyle w:val="ConsPlusNormal"/>
        <w:jc w:val="both"/>
        <w:rPr>
          <w:sz w:val="24"/>
          <w:szCs w:val="24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1901093987"/>
        <w:lock w:val="sdtContentLocked"/>
        <w:placeholder>
          <w:docPart w:val="81D4A7A80A0343C18BAC0DB07AEA4F0A"/>
        </w:placeholder>
      </w:sdtPr>
      <w:sdtEndPr/>
      <w:sdtContent>
        <w:p w:rsidR="00C820F1" w:rsidRPr="00C820F1" w:rsidRDefault="00136859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Раздел 4</w:t>
          </w:r>
          <w:r w:rsidR="00C820F1" w:rsidRPr="00C820F1">
            <w:rPr>
              <w:rFonts w:ascii="Times New Roman" w:hAnsi="Times New Roman" w:cs="Times New Roman"/>
              <w:sz w:val="28"/>
              <w:szCs w:val="28"/>
            </w:rPr>
            <w:t>. Обеспечение образовательного процесса оборудованными учебными</w:t>
          </w:r>
        </w:p>
        <w:p w:rsidR="00C820F1" w:rsidRPr="00C820F1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t>кабинетами,   объектами  для  проведения  практических  занятий,  объектами</w:t>
          </w:r>
        </w:p>
        <w:p w:rsidR="00C820F1" w:rsidRPr="00C820F1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t>физической культуры и спорта по образовательнымпрограммам</w:t>
          </w:r>
        </w:p>
      </w:sdtContent>
    </w:sdt>
    <w:p w:rsidR="00C820F1" w:rsidRPr="00C820F1" w:rsidRDefault="00C820F1" w:rsidP="00C820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2694"/>
        <w:gridCol w:w="2976"/>
        <w:gridCol w:w="2127"/>
        <w:gridCol w:w="3402"/>
      </w:tblGrid>
      <w:tr w:rsidR="00C820F1" w:rsidRPr="00C820F1" w:rsidTr="00866D9B">
        <w:trPr>
          <w:trHeight w:val="2160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984880819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C820F1" w:rsidRPr="00C820F1" w:rsidRDefault="00C820F1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N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п/п </w:t>
                </w:r>
              </w:p>
            </w:sdtContent>
          </w:sdt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572094623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C820F1" w:rsidRPr="00C820F1" w:rsidRDefault="00C820F1" w:rsidP="00191598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Уровень, </w:t>
                </w:r>
                <w:r w:rsidR="00191598">
                  <w:rPr>
                    <w:rFonts w:ascii="Times New Roman" w:hAnsi="Times New Roman" w:cs="Times New Roman"/>
                    <w:sz w:val="28"/>
                    <w:szCs w:val="28"/>
                  </w:rPr>
                  <w:t>вид, подвид образования, наименование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образовательной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программы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специальность,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 профессия,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наименование предмета,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дисциплины (модуля) в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соответствии с учебным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   планом        </w:t>
                </w:r>
              </w:p>
            </w:sdtContent>
          </w:sdt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873B02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2014948805"/>
                <w:lock w:val="sdtContentLocked"/>
                <w:placeholder>
                  <w:docPart w:val="81D4A7A80A0343C18BAC0DB07AEA4F0A"/>
                </w:placeholder>
              </w:sdtPr>
              <w:sdtEndPr/>
              <w:sdtContent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Наименование  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оборудованных 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учебных кабинетов,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объектов    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для проведения 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практических  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занятий, объектов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физической   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культуры и спорта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с перечнем   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основного   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оборудования</w:t>
                </w:r>
              </w:sdtContent>
            </w:sdt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873B02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1628352973"/>
                <w:lock w:val="sdtContentLocked"/>
                <w:placeholder>
                  <w:docPart w:val="81D4A7A80A0343C18BAC0DB07AEA4F0A"/>
                </w:placeholder>
              </w:sdtPr>
              <w:sdtEndPr/>
              <w:sdtContent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Адрес (местоположение</w:t>
                </w:r>
                <w:r w:rsidR="00191598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с указанием индекса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учебных кабинетов,  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объектов для проведения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практических занятий,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объектов физической 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культуры и спорта (с 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указанием номера   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помещения в соответствии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с документами бюро  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       технической     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инвентаризации)</w:t>
                </w:r>
              </w:sdtContent>
            </w:sdt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873B02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1789198610"/>
                <w:lock w:val="sdtContentLocked"/>
                <w:placeholder>
                  <w:docPart w:val="81D4A7A80A0343C18BAC0DB07AEA4F0A"/>
                </w:placeholder>
              </w:sdtPr>
              <w:sdtEndPr/>
              <w:sdtContent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Собственность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или иное вещное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право    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(оперативное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управление, 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хозяйственное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ведение),  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аренда,   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субаренда, 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безвозмездное  </w:t>
                </w:r>
                <w:r w:rsidR="00C820F1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пользование</w:t>
                </w:r>
              </w:sdtContent>
            </w:sdt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2125522108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C820F1" w:rsidRPr="00C820F1" w:rsidRDefault="00C820F1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Документ 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основание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возникновения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права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(указываются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реквизиты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и сроки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действия)   </w:t>
                </w:r>
              </w:p>
            </w:sdtContent>
          </w:sdt>
        </w:tc>
      </w:tr>
      <w:tr w:rsidR="00C820F1" w:rsidRPr="00C820F1" w:rsidTr="00866D9B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892463848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C820F1" w:rsidRPr="00C820F1" w:rsidRDefault="00C820F1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  </w:t>
                </w:r>
              </w:p>
            </w:sdtContent>
          </w:sdt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833192008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C820F1" w:rsidRPr="00C820F1" w:rsidRDefault="00C820F1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2           </w:t>
                </w:r>
              </w:p>
            </w:sdtContent>
          </w:sdt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555734501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C820F1" w:rsidRPr="00C820F1" w:rsidRDefault="00C820F1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3         </w:t>
                </w:r>
              </w:p>
            </w:sdtContent>
          </w:sdt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899201171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C820F1" w:rsidRPr="00C820F1" w:rsidRDefault="00C820F1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  4            </w:t>
                </w:r>
              </w:p>
            </w:sdtContent>
          </w:sdt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2018920968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C820F1" w:rsidRPr="00C820F1" w:rsidRDefault="00C820F1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5        </w:t>
                </w:r>
              </w:p>
            </w:sdtContent>
          </w:sdt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187247874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C820F1" w:rsidRPr="00C820F1" w:rsidRDefault="00C820F1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6       </w:t>
                </w:r>
              </w:p>
            </w:sdtContent>
          </w:sdt>
        </w:tc>
      </w:tr>
      <w:tr w:rsidR="00C820F1" w:rsidRPr="00C820F1" w:rsidTr="00866D9B">
        <w:trPr>
          <w:trHeight w:val="1080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506744325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C820F1" w:rsidRPr="00C820F1" w:rsidRDefault="00C820F1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1. </w:t>
                </w:r>
              </w:p>
            </w:sdtContent>
          </w:sdt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402271601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C820F1" w:rsidRPr="00C820F1" w:rsidRDefault="00C820F1" w:rsidP="00191598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Уровень, </w:t>
                </w:r>
                <w:r w:rsidR="00191598">
                  <w:rPr>
                    <w:rFonts w:ascii="Times New Roman" w:hAnsi="Times New Roman" w:cs="Times New Roman"/>
                    <w:sz w:val="28"/>
                    <w:szCs w:val="28"/>
                  </w:rPr>
                  <w:t>вид, подвид образования, наименование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образовательной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программы,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специальность, 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профессия             </w:t>
                </w:r>
              </w:p>
            </w:sdtContent>
          </w:sdt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0F1" w:rsidRPr="00C820F1" w:rsidTr="00866D9B">
        <w:trPr>
          <w:trHeight w:val="360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843692182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C820F1" w:rsidRPr="00C820F1" w:rsidRDefault="00C820F1" w:rsidP="0041523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Предметы, дисциплины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(модули):             </w:t>
                </w:r>
              </w:p>
            </w:sdtContent>
          </w:sdt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41523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B21" w:rsidRPr="00C820F1" w:rsidTr="00866D9B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1" w:rsidRPr="00701E5F" w:rsidRDefault="00552DB4" w:rsidP="0041523D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E5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552DB4" w:rsidRPr="00701E5F" w:rsidRDefault="00552DB4" w:rsidP="0041523D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1" w:rsidRPr="00FB5F16" w:rsidRDefault="00D73B21" w:rsidP="0041523D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полнительное образование, дополнительное образование</w:t>
            </w:r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взрослых, дополнительная общеразвивающая программа</w:t>
            </w:r>
            <w:r w:rsidR="00B8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художественной </w:t>
            </w:r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Гипсовые барельефы</w:t>
            </w:r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        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1" w:rsidRPr="00FB5F16" w:rsidRDefault="000C1264" w:rsidP="0041523D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ячейка, столы, стулья</w:t>
            </w:r>
            <w:r w:rsidR="00F9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шкафы,</w:t>
            </w:r>
          </w:p>
          <w:p w:rsidR="00D73B21" w:rsidRPr="008D5ED5" w:rsidRDefault="00D73B21" w:rsidP="0041523D">
            <w:pPr>
              <w:pStyle w:val="ConsPlusCell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и раздаточные пособия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1" w:rsidRDefault="00D73B21" w:rsidP="004152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7F4CC7">
              <w:rPr>
                <w:rFonts w:ascii="Times New Roman" w:eastAsia="Times New Roman" w:hAnsi="Times New Roman"/>
                <w:sz w:val="24"/>
                <w:szCs w:val="24"/>
              </w:rPr>
              <w:t>422840 Республика Татарстан, Спасский район, г. Болгар, ул. Советская, д. 32</w:t>
            </w:r>
            <w:proofErr w:type="gramEnd"/>
          </w:p>
          <w:p w:rsidR="00D73B21" w:rsidRDefault="001C15B9" w:rsidP="004152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D73B21">
              <w:rPr>
                <w:rFonts w:ascii="Times New Roman" w:eastAsia="Times New Roman" w:hAnsi="Times New Roman"/>
                <w:sz w:val="24"/>
                <w:szCs w:val="24"/>
              </w:rPr>
              <w:t xml:space="preserve"> этаж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подготовительная группа</w:t>
            </w:r>
            <w:r w:rsidR="00D73B21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D73B21" w:rsidRPr="008405B3" w:rsidRDefault="001C15B9" w:rsidP="004152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 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1" w:rsidRPr="008D5ED5" w:rsidRDefault="00D73B21" w:rsidP="0041523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Безвозмездное пользование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1" w:rsidRPr="009D5742" w:rsidRDefault="00D73B21" w:rsidP="0041523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8405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безвозмездного пользования муниципальным имуществом </w:t>
            </w:r>
            <w:r w:rsidRPr="009D5742">
              <w:rPr>
                <w:rFonts w:ascii="Times New Roman" w:hAnsi="Times New Roman"/>
                <w:sz w:val="24"/>
                <w:szCs w:val="24"/>
              </w:rPr>
              <w:t>№</w:t>
            </w:r>
            <w:r w:rsidR="009D5742">
              <w:rPr>
                <w:rFonts w:ascii="Times New Roman" w:hAnsi="Times New Roman"/>
                <w:sz w:val="24"/>
                <w:szCs w:val="24"/>
              </w:rPr>
              <w:t xml:space="preserve"> 40-009-0071 </w:t>
            </w:r>
            <w:r w:rsidRPr="009D574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9D5742">
              <w:rPr>
                <w:rFonts w:ascii="Times New Roman" w:hAnsi="Times New Roman"/>
                <w:sz w:val="24"/>
                <w:szCs w:val="24"/>
              </w:rPr>
              <w:t>18.08.</w:t>
            </w:r>
            <w:r w:rsidRPr="009D5742">
              <w:rPr>
                <w:rFonts w:ascii="Times New Roman" w:hAnsi="Times New Roman"/>
                <w:sz w:val="24"/>
                <w:szCs w:val="24"/>
              </w:rPr>
              <w:t>2014 г</w:t>
            </w:r>
          </w:p>
          <w:p w:rsidR="00D73B21" w:rsidRPr="008405B3" w:rsidRDefault="00D73B21" w:rsidP="0041523D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5лет</w:t>
            </w:r>
          </w:p>
        </w:tc>
      </w:tr>
      <w:tr w:rsidR="00D73B21" w:rsidRPr="00C820F1" w:rsidTr="00704A9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1" w:rsidRPr="00701E5F" w:rsidRDefault="00D73B21" w:rsidP="0041523D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E5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552DB4" w:rsidRPr="00701E5F" w:rsidRDefault="00552DB4" w:rsidP="0041523D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E5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1" w:rsidRDefault="00D73B21" w:rsidP="0041523D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полнительное образование, дополнительное образование</w:t>
            </w:r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взрослых</w:t>
            </w:r>
          </w:p>
          <w:p w:rsidR="00D73B21" w:rsidRPr="008D5ED5" w:rsidRDefault="00D73B21" w:rsidP="00D73B21">
            <w:pPr>
              <w:pStyle w:val="ConsPlusCell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дополнительная общеразвивающая программа</w:t>
            </w:r>
            <w:r w:rsidR="00F9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художественной </w:t>
            </w:r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ности </w:t>
            </w:r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Стекломозаика</w:t>
            </w:r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        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6C" w:rsidRPr="00FB5F16" w:rsidRDefault="00D73B21" w:rsidP="00B7646C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Учебный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</w:t>
            </w:r>
            <w:r w:rsidR="00061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="008A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53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="008A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толы</w:t>
            </w:r>
            <w:r w:rsidR="00061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A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стулья, ученическая доска, </w:t>
            </w:r>
            <w:r w:rsidR="00061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ноутбук, проектор, моноблок,</w:t>
            </w:r>
            <w:r w:rsidR="0006191F" w:rsidRPr="00061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краска в </w:t>
            </w:r>
            <w:r w:rsidR="0006191F" w:rsidRPr="00061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гранулах, лак и клей по стеклу, канцелярские принадлежности</w:t>
            </w:r>
            <w:r w:rsidR="00061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1" w:rsidRDefault="00D73B21" w:rsidP="004152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9130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422840, Республика Татарстан, Спасский район, г. Болгар, ул. Советская, д. 15</w:t>
            </w:r>
            <w:proofErr w:type="gramEnd"/>
          </w:p>
          <w:p w:rsidR="00D73B21" w:rsidRPr="007F4CC7" w:rsidRDefault="00B7646C" w:rsidP="004152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 этаж  №55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1" w:rsidRPr="008D5ED5" w:rsidRDefault="00D73B21" w:rsidP="0041523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E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Безвозмездное пользование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1" w:rsidRPr="00405E11" w:rsidRDefault="00D73B21" w:rsidP="0041523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8405B3">
              <w:rPr>
                <w:rFonts w:ascii="Times New Roman" w:hAnsi="Times New Roman"/>
                <w:color w:val="000000"/>
                <w:sz w:val="24"/>
                <w:szCs w:val="24"/>
              </w:rPr>
              <w:t>Договор безвозмездного пользования муниципальным имуществом</w:t>
            </w:r>
            <w:r w:rsidR="00405E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05E11">
              <w:rPr>
                <w:rFonts w:ascii="Times New Roman" w:hAnsi="Times New Roman"/>
                <w:sz w:val="24"/>
                <w:szCs w:val="24"/>
              </w:rPr>
              <w:t>№</w:t>
            </w:r>
            <w:r w:rsidR="00405E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0B24">
              <w:rPr>
                <w:rFonts w:ascii="Times New Roman" w:hAnsi="Times New Roman"/>
                <w:sz w:val="24"/>
                <w:szCs w:val="24"/>
              </w:rPr>
              <w:t>40-009-0072 от 18.08.</w:t>
            </w:r>
            <w:r w:rsidRPr="00405E11">
              <w:rPr>
                <w:rFonts w:ascii="Times New Roman" w:hAnsi="Times New Roman"/>
                <w:sz w:val="24"/>
                <w:szCs w:val="24"/>
              </w:rPr>
              <w:t>2014</w:t>
            </w:r>
            <w:r w:rsidR="00995AC7" w:rsidRPr="00405E1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73B21" w:rsidRPr="008D5ED5" w:rsidRDefault="00D73B21" w:rsidP="0041523D">
            <w:pPr>
              <w:pStyle w:val="ConsPlusCell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лет</w:t>
            </w:r>
          </w:p>
        </w:tc>
      </w:tr>
      <w:tr w:rsidR="00687C0B" w:rsidRPr="00C820F1" w:rsidTr="00704A9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Pr="00701E5F" w:rsidRDefault="00552DB4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01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Pr="00FB5F16" w:rsidRDefault="00687C0B" w:rsidP="000C33BB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Дополнительное образование, дополнительное образование детей и взрослых, дополнительная общеразвивающ</w:t>
            </w:r>
            <w:r w:rsidR="00F9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программа  естественнонаучной</w:t>
            </w:r>
            <w:r w:rsidRPr="000C3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направленности 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информатики</w:t>
            </w:r>
            <w:r w:rsidRPr="000C3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      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Pr="00FB5F16" w:rsidRDefault="00687C0B" w:rsidP="00687C0B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</w:t>
            </w:r>
            <w:r w:rsidRPr="000C3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абинет</w:t>
            </w:r>
            <w:r w:rsidR="008A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53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7F3E" w:rsidRPr="008A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столы, стулья, ученическая доска</w:t>
            </w:r>
            <w:r w:rsidRPr="000C3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детские</w:t>
            </w:r>
            <w:r w:rsidRPr="000C3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C3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ьютер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0C3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87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ноутбук, проектор, моноблок.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Pr="00687C0B" w:rsidRDefault="00687C0B" w:rsidP="00687C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687C0B">
              <w:rPr>
                <w:rFonts w:ascii="Times New Roman" w:eastAsia="Times New Roman" w:hAnsi="Times New Roman"/>
                <w:sz w:val="24"/>
                <w:szCs w:val="24"/>
              </w:rPr>
              <w:t xml:space="preserve">422840, Республика Татарстан, Спасский район, г. Болгар, ул. Советская, д. 15 </w:t>
            </w:r>
            <w:proofErr w:type="gramEnd"/>
          </w:p>
          <w:p w:rsidR="00687C0B" w:rsidRPr="0009130D" w:rsidRDefault="00687C0B" w:rsidP="00687C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этаж  №28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Pr="008D5ED5" w:rsidRDefault="00687C0B" w:rsidP="0084493E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Безвозмездное пользование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24" w:rsidRPr="00C10B24" w:rsidRDefault="00687C0B" w:rsidP="00C10B24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безвозмездного пользования муниципальным имуществом </w:t>
            </w:r>
            <w:r w:rsidR="00C10B24" w:rsidRPr="00C10B24">
              <w:rPr>
                <w:rFonts w:ascii="Times New Roman" w:hAnsi="Times New Roman"/>
                <w:color w:val="000000"/>
                <w:sz w:val="24"/>
                <w:szCs w:val="24"/>
              </w:rPr>
              <w:t>№ 40-009-0072 от 18.08.2014 г.</w:t>
            </w:r>
          </w:p>
          <w:p w:rsidR="00687C0B" w:rsidRPr="008405B3" w:rsidRDefault="00687C0B" w:rsidP="00687C0B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C0B">
              <w:rPr>
                <w:rFonts w:ascii="Times New Roman" w:hAnsi="Times New Roman"/>
                <w:color w:val="000000"/>
                <w:sz w:val="24"/>
                <w:szCs w:val="24"/>
              </w:rPr>
              <w:t>5 лет</w:t>
            </w:r>
          </w:p>
        </w:tc>
      </w:tr>
      <w:tr w:rsidR="00E536A0" w:rsidRPr="00C820F1" w:rsidTr="00704A9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A0" w:rsidRPr="00701E5F" w:rsidRDefault="00E536A0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01E5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A0" w:rsidRPr="000C33BB" w:rsidRDefault="00E536A0" w:rsidP="00E536A0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Дополнительное образование, дополнительное образование детей и взрослых, дополнительная общеразвивающ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программа  естественнонаучной</w:t>
            </w:r>
            <w:r w:rsidRPr="000C3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направленности 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Робототехника</w:t>
            </w:r>
            <w:r w:rsidRPr="000C3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      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A0" w:rsidRDefault="00E536A0" w:rsidP="00687C0B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</w:t>
            </w:r>
            <w:r w:rsidRPr="000C3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абинет</w:t>
            </w:r>
            <w:r w:rsidR="008A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7F3E" w:rsidRPr="008A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столы, стулья, ученическая доска</w:t>
            </w:r>
            <w:r w:rsidRPr="000C3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комплекты </w:t>
            </w:r>
            <w:r w:rsidR="00AD1408" w:rsidRPr="00113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ЛЕГО конструкторы </w:t>
            </w:r>
            <w:proofErr w:type="spellStart"/>
            <w:r w:rsidR="00AD1408" w:rsidRPr="00113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Mindstorm</w:t>
            </w:r>
            <w:proofErr w:type="spellEnd"/>
            <w:r w:rsidR="00AD1408" w:rsidRPr="00113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NXT</w:t>
            </w:r>
            <w:r w:rsidRPr="000C3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87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ноутбук, проектор, моноблок.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A0" w:rsidRPr="00687C0B" w:rsidRDefault="00E536A0" w:rsidP="006F110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687C0B">
              <w:rPr>
                <w:rFonts w:ascii="Times New Roman" w:eastAsia="Times New Roman" w:hAnsi="Times New Roman"/>
                <w:sz w:val="24"/>
                <w:szCs w:val="24"/>
              </w:rPr>
              <w:t xml:space="preserve">422840, Республика Татарстан, Спасский район, г. Болгар, ул. Советская, д. 15 </w:t>
            </w:r>
            <w:proofErr w:type="gramEnd"/>
          </w:p>
          <w:p w:rsidR="00E536A0" w:rsidRPr="0009130D" w:rsidRDefault="00E536A0" w:rsidP="006F110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этаж  №</w:t>
            </w:r>
            <w:r w:rsidR="006C0A6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AD140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A0" w:rsidRPr="008D5ED5" w:rsidRDefault="00E536A0" w:rsidP="006F1106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Безвозмездное пользование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A0" w:rsidRPr="00C10B24" w:rsidRDefault="00E536A0" w:rsidP="006F1106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безвозмездного пользования муниципальным имуществом </w:t>
            </w:r>
            <w:r w:rsidRPr="00C10B24">
              <w:rPr>
                <w:rFonts w:ascii="Times New Roman" w:hAnsi="Times New Roman"/>
                <w:color w:val="000000"/>
                <w:sz w:val="24"/>
                <w:szCs w:val="24"/>
              </w:rPr>
              <w:t>№ 40-009-0072 от 18.08.2014 г.</w:t>
            </w:r>
          </w:p>
          <w:p w:rsidR="00E536A0" w:rsidRPr="008405B3" w:rsidRDefault="00E536A0" w:rsidP="006F1106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C0B">
              <w:rPr>
                <w:rFonts w:ascii="Times New Roman" w:hAnsi="Times New Roman"/>
                <w:color w:val="000000"/>
                <w:sz w:val="24"/>
                <w:szCs w:val="24"/>
              </w:rPr>
              <w:t>5 лет</w:t>
            </w:r>
          </w:p>
        </w:tc>
      </w:tr>
      <w:tr w:rsidR="00E536A0" w:rsidRPr="00C820F1" w:rsidTr="00704A9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A0" w:rsidRPr="00701E5F" w:rsidRDefault="00E536A0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01E5F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A0" w:rsidRPr="000C33BB" w:rsidRDefault="00E536A0" w:rsidP="000C33BB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Дополнительное образование, дополнительное образование детей и взрослых, дополнительная общеразвивающ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программа  естественнонаучной</w:t>
            </w:r>
            <w:r w:rsidRPr="000C3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направленности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программирования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-роботов»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A0" w:rsidRDefault="00AD1408" w:rsidP="00AD1408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</w:t>
            </w:r>
            <w:r w:rsidRPr="000C3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абинет</w:t>
            </w:r>
            <w:r w:rsidR="008A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7F3E" w:rsidRPr="008A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столы, стулья, ученическая доска</w:t>
            </w:r>
            <w:r w:rsidRPr="000C3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комплекты </w:t>
            </w:r>
            <w:r w:rsidRPr="00113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ЛЕГО конструкторы </w:t>
            </w:r>
            <w:proofErr w:type="spellStart"/>
            <w:r w:rsidRPr="00113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Mindstorm</w:t>
            </w:r>
            <w:proofErr w:type="spellEnd"/>
            <w:r w:rsidRPr="00113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NXT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7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ноутбук, проектор, моноблок.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A0" w:rsidRPr="00687C0B" w:rsidRDefault="00E536A0" w:rsidP="006F110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687C0B">
              <w:rPr>
                <w:rFonts w:ascii="Times New Roman" w:eastAsia="Times New Roman" w:hAnsi="Times New Roman"/>
                <w:sz w:val="24"/>
                <w:szCs w:val="24"/>
              </w:rPr>
              <w:t xml:space="preserve">422840, Республика Татарстан, Спасский район, г. Болгар, ул. Советская, д. 15 </w:t>
            </w:r>
            <w:proofErr w:type="gramEnd"/>
          </w:p>
          <w:p w:rsidR="00E536A0" w:rsidRPr="0009130D" w:rsidRDefault="00E536A0" w:rsidP="006F110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этаж  № 2</w:t>
            </w:r>
            <w:r w:rsidR="00AD140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A0" w:rsidRPr="008D5ED5" w:rsidRDefault="00E536A0" w:rsidP="006F1106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Безвозмездное пользование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A0" w:rsidRPr="00C10B24" w:rsidRDefault="00E536A0" w:rsidP="006F1106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безвозмездного пользования муниципальным имуществом </w:t>
            </w:r>
            <w:r w:rsidRPr="00C10B24">
              <w:rPr>
                <w:rFonts w:ascii="Times New Roman" w:hAnsi="Times New Roman"/>
                <w:color w:val="000000"/>
                <w:sz w:val="24"/>
                <w:szCs w:val="24"/>
              </w:rPr>
              <w:t>№ 40-009-0072 от 18.08.2014 г.</w:t>
            </w:r>
          </w:p>
          <w:p w:rsidR="00E536A0" w:rsidRPr="008405B3" w:rsidRDefault="00E536A0" w:rsidP="006F1106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C0B">
              <w:rPr>
                <w:rFonts w:ascii="Times New Roman" w:hAnsi="Times New Roman"/>
                <w:color w:val="000000"/>
                <w:sz w:val="24"/>
                <w:szCs w:val="24"/>
              </w:rPr>
              <w:t>5 лет</w:t>
            </w:r>
          </w:p>
        </w:tc>
      </w:tr>
      <w:tr w:rsidR="00E536A0" w:rsidRPr="00C820F1" w:rsidTr="00704A9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A0" w:rsidRPr="00701E5F" w:rsidRDefault="00E536A0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01E5F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A0" w:rsidRPr="000C33BB" w:rsidRDefault="00E536A0" w:rsidP="000C33BB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Дополнительное образование, дополнительное образование детей и взрослых, дополнительная общеразвивающ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программа  </w:t>
            </w:r>
            <w:r w:rsidR="00005E6B" w:rsidRPr="00005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социально-педагогической </w:t>
            </w:r>
            <w:r w:rsidRPr="000C3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направленности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историческая реконструкция «Багратион»»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7F" w:rsidRDefault="00AD1408" w:rsidP="009D067F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Учебный к</w:t>
            </w:r>
            <w:r w:rsidRPr="000C3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абинет</w:t>
            </w:r>
            <w:r w:rsidR="008A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7F3E" w:rsidRPr="008A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столы, стулья, ученическая доска</w:t>
            </w:r>
            <w:r w:rsidRPr="000C3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C6A62" w:rsidRPr="0031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наборы инструментов</w:t>
            </w:r>
            <w:r w:rsidR="00BC6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36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36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степлер</w:t>
            </w:r>
            <w:proofErr w:type="spellEnd"/>
            <w:r w:rsidR="00E36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62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62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клепальник</w:t>
            </w:r>
            <w:proofErr w:type="spellEnd"/>
            <w:r w:rsidR="00B62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«пистолет» для склеивания пластмасс</w:t>
            </w:r>
            <w:r w:rsidR="00181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536A0" w:rsidRDefault="00BC6A62" w:rsidP="009D067F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картон, жесть.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A0" w:rsidRPr="00687C0B" w:rsidRDefault="00E536A0" w:rsidP="006F110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687C0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422840, Республика Татарстан, Спасский район, г. Болгар, ул. Советская, д. 15 </w:t>
            </w:r>
            <w:proofErr w:type="gramEnd"/>
          </w:p>
          <w:p w:rsidR="00E536A0" w:rsidRPr="0009130D" w:rsidRDefault="00E536A0" w:rsidP="006F110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этаж  № 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A0" w:rsidRPr="008D5ED5" w:rsidRDefault="00E536A0" w:rsidP="006F1106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Безвозмездное пользование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A0" w:rsidRPr="00C10B24" w:rsidRDefault="00E536A0" w:rsidP="006F1106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C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безвозмездного пользования муниципальным имуществом </w:t>
            </w:r>
            <w:r w:rsidRPr="00C10B24">
              <w:rPr>
                <w:rFonts w:ascii="Times New Roman" w:hAnsi="Times New Roman"/>
                <w:color w:val="000000"/>
                <w:sz w:val="24"/>
                <w:szCs w:val="24"/>
              </w:rPr>
              <w:t>№ 40-009-0072 от 18.08.2014 г.</w:t>
            </w:r>
          </w:p>
          <w:p w:rsidR="00E536A0" w:rsidRPr="008405B3" w:rsidRDefault="00E536A0" w:rsidP="006F1106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C0B">
              <w:rPr>
                <w:rFonts w:ascii="Times New Roman" w:hAnsi="Times New Roman"/>
                <w:color w:val="000000"/>
                <w:sz w:val="24"/>
                <w:szCs w:val="24"/>
              </w:rPr>
              <w:t>5 лет</w:t>
            </w:r>
          </w:p>
        </w:tc>
      </w:tr>
      <w:tr w:rsidR="00687C0B" w:rsidRPr="00C820F1" w:rsidTr="00704A90">
        <w:trPr>
          <w:trHeight w:val="2413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CEF" w:rsidRPr="00701E5F" w:rsidRDefault="006C0A60" w:rsidP="0041523D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6B7D6E" w:rsidRPr="00701E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A2CEF" w:rsidRPr="00701E5F" w:rsidRDefault="00AA2CEF" w:rsidP="0041523D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Pr="008D5ED5" w:rsidRDefault="00687C0B" w:rsidP="00065895">
            <w:pPr>
              <w:pStyle w:val="ConsPlusCell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полнительное образование, дополнительное образование</w:t>
            </w:r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взрослых, дополнительная общеразвивающая программа технической </w:t>
            </w:r>
            <w:r w:rsidRPr="007A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 w:rsidRPr="007A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Автомоделирование</w:t>
            </w:r>
            <w:proofErr w:type="spellEnd"/>
            <w:r w:rsidRPr="007A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   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Pr="003D25BB" w:rsidRDefault="00687C0B" w:rsidP="003D25BB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кабинет</w:t>
            </w:r>
            <w:r w:rsidR="008C2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51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215D" w:rsidRPr="008C2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столы, стулья, ученическая доска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деревообрабатывающие станки, металлорежущие инструменты</w:t>
            </w:r>
            <w:r w:rsidRPr="003D2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ноутбук, проектор</w:t>
            </w:r>
            <w:r w:rsidR="00292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687C0B" w:rsidRDefault="00687C0B" w:rsidP="0041523D">
            <w:pPr>
              <w:pStyle w:val="ConsPlusCell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687C0B" w:rsidRDefault="00687C0B" w:rsidP="0041523D">
            <w:pPr>
              <w:pStyle w:val="ConsPlusCell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687C0B" w:rsidRPr="008D5ED5" w:rsidRDefault="00687C0B" w:rsidP="0041523D">
            <w:pPr>
              <w:pStyle w:val="ConsPlusCell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1E" w:rsidRDefault="00D2071E" w:rsidP="00D207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071E">
              <w:rPr>
                <w:rFonts w:ascii="Times New Roman" w:eastAsia="Times New Roman" w:hAnsi="Times New Roman"/>
                <w:sz w:val="24"/>
                <w:szCs w:val="24"/>
              </w:rPr>
              <w:t>423860,Республика</w:t>
            </w:r>
          </w:p>
          <w:p w:rsidR="00D2071E" w:rsidRPr="00D2071E" w:rsidRDefault="00D2071E" w:rsidP="00D207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071E">
              <w:rPr>
                <w:rFonts w:ascii="Times New Roman" w:eastAsia="Times New Roman" w:hAnsi="Times New Roman"/>
                <w:sz w:val="24"/>
                <w:szCs w:val="24"/>
              </w:rPr>
              <w:t>Татарстан,</w:t>
            </w:r>
          </w:p>
          <w:p w:rsidR="00D2071E" w:rsidRPr="00D2071E" w:rsidRDefault="00D2071E" w:rsidP="00D207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071E">
              <w:rPr>
                <w:rFonts w:ascii="Times New Roman" w:eastAsia="Times New Roman" w:hAnsi="Times New Roman"/>
                <w:sz w:val="24"/>
                <w:szCs w:val="24"/>
              </w:rPr>
              <w:t xml:space="preserve">Спасский район, </w:t>
            </w:r>
          </w:p>
          <w:p w:rsidR="00D2071E" w:rsidRPr="00D2071E" w:rsidRDefault="00D2071E" w:rsidP="00D207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071E">
              <w:rPr>
                <w:rFonts w:ascii="Times New Roman" w:eastAsia="Times New Roman" w:hAnsi="Times New Roman"/>
                <w:sz w:val="24"/>
                <w:szCs w:val="24"/>
              </w:rPr>
              <w:t>с. Никольское,</w:t>
            </w:r>
          </w:p>
          <w:p w:rsidR="00D2071E" w:rsidRPr="00D2071E" w:rsidRDefault="00D2071E" w:rsidP="00D207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071E">
              <w:rPr>
                <w:rFonts w:ascii="Times New Roman" w:eastAsia="Times New Roman" w:hAnsi="Times New Roman"/>
                <w:sz w:val="24"/>
                <w:szCs w:val="24"/>
              </w:rPr>
              <w:t>ул. Школьная,  д.30</w:t>
            </w:r>
          </w:p>
          <w:p w:rsidR="00687C0B" w:rsidRPr="008D5ED5" w:rsidRDefault="00D2071E" w:rsidP="00D207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071E">
              <w:rPr>
                <w:rFonts w:ascii="Times New Roman" w:eastAsia="Times New Roman" w:hAnsi="Times New Roman"/>
                <w:sz w:val="24"/>
                <w:szCs w:val="24"/>
              </w:rPr>
              <w:t>1 этаж №7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Pr="008D5ED5" w:rsidRDefault="00687C0B" w:rsidP="0041523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Безвозмездное пользование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Pr="00CA33E3" w:rsidRDefault="00687C0B" w:rsidP="0041523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8405B3">
              <w:rPr>
                <w:rFonts w:ascii="Times New Roman" w:hAnsi="Times New Roman"/>
                <w:color w:val="000000"/>
                <w:sz w:val="24"/>
                <w:szCs w:val="24"/>
              </w:rPr>
              <w:t>Договор безвозмездного пользования муниципальным имуществом</w:t>
            </w:r>
            <w:r w:rsidR="00CA33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A33E3">
              <w:rPr>
                <w:rFonts w:ascii="Times New Roman" w:hAnsi="Times New Roman"/>
                <w:sz w:val="24"/>
                <w:szCs w:val="24"/>
              </w:rPr>
              <w:t>№</w:t>
            </w:r>
            <w:r w:rsidR="00CA33E3">
              <w:rPr>
                <w:rFonts w:ascii="Times New Roman" w:hAnsi="Times New Roman"/>
                <w:sz w:val="24"/>
                <w:szCs w:val="24"/>
              </w:rPr>
              <w:t xml:space="preserve"> 40-009-0070 от18.08</w:t>
            </w:r>
            <w:r w:rsidRPr="00CA33E3">
              <w:rPr>
                <w:rFonts w:ascii="Times New Roman" w:hAnsi="Times New Roman"/>
                <w:sz w:val="24"/>
                <w:szCs w:val="24"/>
              </w:rPr>
              <w:t>.2014г</w:t>
            </w:r>
          </w:p>
          <w:p w:rsidR="00687C0B" w:rsidRPr="008405B3" w:rsidRDefault="00687C0B" w:rsidP="0041523D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лет</w:t>
            </w:r>
          </w:p>
        </w:tc>
      </w:tr>
      <w:tr w:rsidR="00687C0B" w:rsidRPr="00C820F1" w:rsidTr="00704A9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Pr="00701E5F" w:rsidRDefault="006C0A60" w:rsidP="0041523D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B7D6E" w:rsidRPr="00701E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Pr="008D5ED5" w:rsidRDefault="00687C0B" w:rsidP="0069474B">
            <w:pPr>
              <w:pStyle w:val="ConsPlusCell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полнительное образование, дополнительное образование</w:t>
            </w:r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взрослых, дополнительная общеразвивающая программа </w:t>
            </w:r>
            <w:r w:rsidRPr="007A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A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 w:rsidR="0006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Волшебная керамика</w:t>
            </w:r>
            <w:r w:rsidRPr="007A5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     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Default="00687C0B" w:rsidP="00041A26">
            <w:pPr>
              <w:pStyle w:val="ConsPlusCell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кабинет</w:t>
            </w:r>
            <w:r w:rsidR="008C2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51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215D" w:rsidRPr="008C2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столы, стулья,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гипсовые формы для изготовления сосудов 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шликера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глина,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анкопы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глазури, инструменты для доработки гончарных изделий.</w:t>
            </w:r>
          </w:p>
          <w:p w:rsidR="00687C0B" w:rsidRDefault="00687C0B" w:rsidP="00041A26">
            <w:pPr>
              <w:pStyle w:val="ConsPlusCell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Default="00687C0B" w:rsidP="0004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5ED5">
              <w:rPr>
                <w:rFonts w:ascii="Times New Roman" w:hAnsi="Times New Roman"/>
                <w:sz w:val="24"/>
                <w:szCs w:val="24"/>
              </w:rPr>
              <w:t xml:space="preserve">422863, Республика Татарстан, Спасский район, с. </w:t>
            </w:r>
            <w:proofErr w:type="spellStart"/>
            <w:r w:rsidRPr="008D5ED5">
              <w:rPr>
                <w:rFonts w:ascii="Times New Roman" w:hAnsi="Times New Roman"/>
                <w:sz w:val="24"/>
                <w:szCs w:val="24"/>
              </w:rPr>
              <w:t>Кузнечиха</w:t>
            </w:r>
            <w:proofErr w:type="spellEnd"/>
            <w:r w:rsidRPr="008D5ED5">
              <w:rPr>
                <w:rFonts w:ascii="Times New Roman" w:hAnsi="Times New Roman"/>
                <w:sz w:val="24"/>
                <w:szCs w:val="24"/>
              </w:rPr>
              <w:t>, ул. Заречная, д. 5</w:t>
            </w:r>
          </w:p>
          <w:p w:rsidR="00687C0B" w:rsidRPr="008405B3" w:rsidRDefault="00687C0B" w:rsidP="0004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этаж № 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Pr="008D5ED5" w:rsidRDefault="00687C0B" w:rsidP="00041A26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Безвозмездное пользование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Default="00687C0B" w:rsidP="00041A26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05B3">
              <w:rPr>
                <w:rFonts w:ascii="Times New Roman" w:hAnsi="Times New Roman"/>
                <w:color w:val="000000"/>
                <w:sz w:val="24"/>
                <w:szCs w:val="24"/>
              </w:rPr>
              <w:t>Договор безвозмездного пользования муниципальным имуществом</w:t>
            </w:r>
            <w:r w:rsidR="00CA33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A33E3">
              <w:rPr>
                <w:rFonts w:ascii="Times New Roman" w:hAnsi="Times New Roman"/>
                <w:sz w:val="24"/>
                <w:szCs w:val="24"/>
              </w:rPr>
              <w:t>№</w:t>
            </w:r>
            <w:r w:rsidR="00CA33E3">
              <w:rPr>
                <w:rFonts w:ascii="Times New Roman" w:hAnsi="Times New Roman"/>
                <w:sz w:val="24"/>
                <w:szCs w:val="24"/>
              </w:rPr>
              <w:t xml:space="preserve"> 40-009-0068 от 18.08</w:t>
            </w:r>
            <w:r w:rsidRPr="00CA33E3">
              <w:rPr>
                <w:rFonts w:ascii="Times New Roman" w:hAnsi="Times New Roman"/>
                <w:sz w:val="24"/>
                <w:szCs w:val="24"/>
              </w:rPr>
              <w:t>.2014г</w:t>
            </w:r>
          </w:p>
          <w:p w:rsidR="00687C0B" w:rsidRPr="008405B3" w:rsidRDefault="00687C0B" w:rsidP="00041A26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лет</w:t>
            </w:r>
          </w:p>
        </w:tc>
      </w:tr>
      <w:tr w:rsidR="00687C0B" w:rsidRPr="00C820F1" w:rsidTr="00866D9B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B4" w:rsidRPr="00701E5F" w:rsidRDefault="006C0A60" w:rsidP="0041523D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B7D6E" w:rsidRPr="00701E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B7D6E" w:rsidRPr="00701E5F" w:rsidRDefault="006C0A60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B7D6E" w:rsidRPr="00701E5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Default="00687C0B" w:rsidP="00CD45FE">
            <w:r w:rsidRPr="0023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Дополнительное образование, дополнительное образование детей и взрослых, дополнительная общеразвивающая программа  художественной направленности 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Гончарное дело</w:t>
            </w:r>
            <w:r w:rsidRPr="0023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      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Pr="00CD45FE" w:rsidRDefault="00687C0B" w:rsidP="00CD45FE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кабинет</w:t>
            </w:r>
            <w:r w:rsidR="008C2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51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215D" w:rsidRPr="008C2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столы, стулья, </w:t>
            </w:r>
            <w:r w:rsidR="008C2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полки для изделий</w:t>
            </w:r>
            <w:r w:rsidRPr="00CD4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гончарные круги, </w:t>
            </w:r>
            <w:r w:rsidRPr="00CD4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гипсовые формы для изготовления сосудов из </w:t>
            </w:r>
            <w:proofErr w:type="spellStart"/>
            <w:r w:rsidRPr="00CD4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шликера</w:t>
            </w:r>
            <w:proofErr w:type="spellEnd"/>
            <w:r w:rsidRPr="00CD4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глина, </w:t>
            </w:r>
            <w:proofErr w:type="spellStart"/>
            <w:r w:rsidRPr="00CD4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анкопы</w:t>
            </w:r>
            <w:proofErr w:type="spellEnd"/>
            <w:r w:rsidRPr="00CD4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глазури, инструменты для доработки гончарных изделий.</w:t>
            </w:r>
          </w:p>
          <w:p w:rsidR="00687C0B" w:rsidRPr="00FB5F16" w:rsidRDefault="00687C0B" w:rsidP="0041523D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Pr="00CD45FE" w:rsidRDefault="00687C0B" w:rsidP="00CD45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45FE">
              <w:rPr>
                <w:rFonts w:ascii="Times New Roman" w:eastAsia="Times New Roman" w:hAnsi="Times New Roman"/>
                <w:sz w:val="24"/>
                <w:szCs w:val="24"/>
              </w:rPr>
              <w:t>422840, Республик</w:t>
            </w:r>
            <w:r w:rsidR="008545F1">
              <w:rPr>
                <w:rFonts w:ascii="Times New Roman" w:eastAsia="Times New Roman" w:hAnsi="Times New Roman"/>
                <w:sz w:val="24"/>
                <w:szCs w:val="24"/>
              </w:rPr>
              <w:t xml:space="preserve">а Татарстан, Спасский район, </w:t>
            </w:r>
            <w:proofErr w:type="spellStart"/>
            <w:r w:rsidR="008545F1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Start"/>
            <w:r w:rsidR="008545F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CD45FE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proofErr w:type="gramEnd"/>
            <w:r w:rsidRPr="00CD45FE">
              <w:rPr>
                <w:rFonts w:ascii="Times New Roman" w:eastAsia="Times New Roman" w:hAnsi="Times New Roman"/>
                <w:sz w:val="24"/>
                <w:szCs w:val="24"/>
              </w:rPr>
              <w:t>олгар</w:t>
            </w:r>
            <w:proofErr w:type="spellEnd"/>
            <w:r w:rsidRPr="00CD45FE">
              <w:rPr>
                <w:rFonts w:ascii="Times New Roman" w:eastAsia="Times New Roman" w:hAnsi="Times New Roman"/>
                <w:sz w:val="24"/>
                <w:szCs w:val="24"/>
              </w:rPr>
              <w:t>, ул. Советская, д. 7.</w:t>
            </w:r>
          </w:p>
          <w:p w:rsidR="00687C0B" w:rsidRPr="007F4CC7" w:rsidRDefault="00687C0B" w:rsidP="004152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Pr="008D5ED5" w:rsidRDefault="00687C0B" w:rsidP="0041523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E" w:rsidRPr="00E348C6" w:rsidRDefault="00532AFE" w:rsidP="00532AFE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48C6">
              <w:rPr>
                <w:rFonts w:ascii="Times New Roman" w:hAnsi="Times New Roman"/>
                <w:color w:val="000000"/>
                <w:sz w:val="24"/>
                <w:szCs w:val="24"/>
              </w:rPr>
              <w:t>Договор о закреплении имущества на праве оперативного управления за муниципальным учреждением от 23.07.2010 г. № 40-006-0085;</w:t>
            </w:r>
          </w:p>
          <w:p w:rsidR="006819C6" w:rsidRDefault="00532AFE" w:rsidP="00532AFE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48C6">
              <w:rPr>
                <w:rFonts w:ascii="Times New Roman" w:hAnsi="Times New Roman"/>
                <w:color w:val="000000"/>
                <w:sz w:val="24"/>
                <w:szCs w:val="24"/>
              </w:rPr>
              <w:t>-Дополнительное соглашение к договору о закреплении имущества на праве оперативного управления за муниципальным учреждением от 23.07.2010 г. № 40-006-0085 от 08.12.2012 г.</w:t>
            </w:r>
            <w:r w:rsidR="006819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32AFE" w:rsidRPr="00E348C6" w:rsidRDefault="006819C6" w:rsidP="00532AFE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532AFE" w:rsidRPr="00E348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ыдавший орган: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Палата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имущественных и земельных отношений муниципального образования «</w:t>
            </w:r>
            <w:r w:rsidR="00532AFE" w:rsidRPr="00E348C6">
              <w:rPr>
                <w:rFonts w:ascii="Times New Roman" w:hAnsi="Times New Roman"/>
                <w:color w:val="000000"/>
                <w:sz w:val="24"/>
                <w:szCs w:val="24"/>
              </w:rPr>
              <w:t>Спасс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кий муниципальный район».</w:t>
            </w:r>
            <w:r w:rsidR="00532AFE" w:rsidRPr="00E348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87C0B" w:rsidRPr="008405B3" w:rsidRDefault="00E348C6" w:rsidP="00E348C6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48C6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31.05.2010 г.</w:t>
            </w:r>
            <w:r w:rsidR="00A675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№332.</w:t>
            </w:r>
          </w:p>
        </w:tc>
      </w:tr>
      <w:tr w:rsidR="00687C0B" w:rsidRPr="00C820F1" w:rsidTr="00866D9B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Pr="00701E5F" w:rsidRDefault="00385443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552DB4" w:rsidRPr="00701E5F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Default="00687C0B" w:rsidP="009E3683">
            <w:r w:rsidRPr="0023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Дополнительное образование, дополнительное образование детей и взрослых, дополнительная общеразвивающая программа  художественной направленности 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Стекломозаика</w:t>
            </w:r>
            <w:r w:rsidRPr="0023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      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Pr="00FB5F16" w:rsidRDefault="00B76CD5" w:rsidP="00B76CD5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кабинет,</w:t>
            </w:r>
            <w:r w:rsidR="00251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6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столы, стулья, </w:t>
            </w:r>
            <w:r w:rsidR="00687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краска в гранулах, лак и клей по стеклу, канцелярские принадлежности.</w:t>
            </w:r>
            <w:r w:rsidR="00701E5F" w:rsidRPr="00382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Спортивный зал, оборудование для игровых видов спорта, баскетбольные и волейбольные мячи.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Pr="009E3683" w:rsidRDefault="00687C0B" w:rsidP="009E36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9E3683">
              <w:rPr>
                <w:rFonts w:ascii="Times New Roman" w:eastAsia="Times New Roman" w:hAnsi="Times New Roman"/>
                <w:sz w:val="24"/>
                <w:szCs w:val="24"/>
              </w:rPr>
              <w:t>422840, Республика Татарстан, Спасский район, г. Болгар, ул. Советская, д. 7.</w:t>
            </w:r>
            <w:proofErr w:type="gramEnd"/>
          </w:p>
          <w:p w:rsidR="00687C0B" w:rsidRPr="007F4CC7" w:rsidRDefault="00687C0B" w:rsidP="004152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Pr="008D5ED5" w:rsidRDefault="00687C0B" w:rsidP="00041A26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9C" w:rsidRPr="00E348C6" w:rsidRDefault="00A6189C" w:rsidP="00A6189C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48C6">
              <w:rPr>
                <w:rFonts w:ascii="Times New Roman" w:hAnsi="Times New Roman"/>
                <w:color w:val="000000"/>
                <w:sz w:val="24"/>
                <w:szCs w:val="24"/>
              </w:rPr>
              <w:t>Договор о закреплении имущества на праве оперативного управления за муниципальным учреждением от 23.07.2010 г. № 40-006-0085;</w:t>
            </w:r>
          </w:p>
          <w:p w:rsidR="00A6189C" w:rsidRDefault="00A6189C" w:rsidP="00A6189C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48C6">
              <w:rPr>
                <w:rFonts w:ascii="Times New Roman" w:hAnsi="Times New Roman"/>
                <w:color w:val="000000"/>
                <w:sz w:val="24"/>
                <w:szCs w:val="24"/>
              </w:rPr>
              <w:t>-Дополнительное соглашение к договору о закреплении имущества на праве оперативного управления за муниципальным учреждением от 23.07.2010 г. № 40-006-0085 от 08.12.2012 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6189C" w:rsidRPr="00E348C6" w:rsidRDefault="00A6189C" w:rsidP="00A6189C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E348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ыдавший орган: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Палата имущественных и земельных отношений муниципального образования «</w:t>
            </w:r>
            <w:r w:rsidRPr="00E348C6">
              <w:rPr>
                <w:rFonts w:ascii="Times New Roman" w:hAnsi="Times New Roman"/>
                <w:color w:val="000000"/>
                <w:sz w:val="24"/>
                <w:szCs w:val="24"/>
              </w:rPr>
              <w:t>Спасс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кий муниципальный район».</w:t>
            </w:r>
            <w:r w:rsidRPr="00E348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87C0B" w:rsidRPr="008405B3" w:rsidRDefault="00A6189C" w:rsidP="00A6189C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48C6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31.05.2010 г.</w:t>
            </w:r>
            <w:r w:rsidR="00A675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№332.</w:t>
            </w:r>
          </w:p>
        </w:tc>
      </w:tr>
      <w:tr w:rsidR="006C0A60" w:rsidRPr="00C820F1" w:rsidTr="00866D9B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60" w:rsidRDefault="00187B03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60" w:rsidRPr="00FB5F16" w:rsidRDefault="006C0A60" w:rsidP="006C0A60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полнительное образование, дополнительное образование</w:t>
            </w:r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взрослых, дополнительная общеразвивающая программа художественной </w:t>
            </w:r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Гипсовые барельефы</w:t>
            </w:r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        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60" w:rsidRPr="00FB5F16" w:rsidRDefault="006C0A60" w:rsidP="006C0A60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  <w:r w:rsidR="00B76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ячейка,</w:t>
            </w:r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76CD5" w:rsidRPr="00B76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столы, стулья, </w:t>
            </w:r>
            <w:r w:rsidR="00B76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шкафы,</w:t>
            </w:r>
          </w:p>
          <w:p w:rsidR="006C0A60" w:rsidRPr="008D5ED5" w:rsidRDefault="006C0A60" w:rsidP="006C0A60">
            <w:pPr>
              <w:pStyle w:val="ConsPlusCell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B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и раздаточные пособия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60" w:rsidRPr="0041523D" w:rsidRDefault="006C0A60" w:rsidP="006C0A6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41523D">
              <w:rPr>
                <w:rFonts w:ascii="Times New Roman" w:eastAsia="Times New Roman" w:hAnsi="Times New Roman"/>
                <w:sz w:val="24"/>
                <w:szCs w:val="24"/>
              </w:rPr>
              <w:t>422840, Республика Татарстан, Спасский район, г. Болгар, ул. Советская, д. 7.</w:t>
            </w:r>
            <w:proofErr w:type="gramEnd"/>
          </w:p>
          <w:p w:rsidR="006C0A60" w:rsidRPr="007F4CC7" w:rsidRDefault="006C0A60" w:rsidP="006C0A6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этаж № 81(средняя группа)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60" w:rsidRPr="008D5ED5" w:rsidRDefault="006C0A60" w:rsidP="006C0A60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Безвозмездное пользование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A60" w:rsidRPr="00C10B24" w:rsidRDefault="006C0A60" w:rsidP="006C0A60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4152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безвозмездного пользования муниципальным имуществом </w:t>
            </w:r>
            <w:r w:rsidRPr="00C10B2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40-009-0069 от 18.08.</w:t>
            </w:r>
            <w:r w:rsidRPr="00C10B24">
              <w:rPr>
                <w:rFonts w:ascii="Times New Roman" w:hAnsi="Times New Roman"/>
                <w:sz w:val="24"/>
                <w:szCs w:val="24"/>
              </w:rPr>
              <w:t>2014г.</w:t>
            </w:r>
          </w:p>
          <w:p w:rsidR="006C0A60" w:rsidRPr="008405B3" w:rsidRDefault="006C0A60" w:rsidP="006C0A60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523D">
              <w:rPr>
                <w:rFonts w:ascii="Times New Roman" w:hAnsi="Times New Roman"/>
                <w:color w:val="000000"/>
                <w:sz w:val="24"/>
                <w:szCs w:val="24"/>
              </w:rPr>
              <w:t>5 лет</w:t>
            </w:r>
          </w:p>
        </w:tc>
      </w:tr>
      <w:tr w:rsidR="00687C0B" w:rsidRPr="00C820F1" w:rsidTr="00866D9B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Pr="00701E5F" w:rsidRDefault="00385443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7B03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 w:rsidR="00552DB4" w:rsidRPr="00701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Default="00687C0B" w:rsidP="00041A26">
            <w:r w:rsidRPr="0023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Дополнительное образование, дополнительное образование </w:t>
            </w:r>
            <w:r w:rsidRPr="0023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детей и взрослых, дополнительная общеразвивающая программа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научно-технической </w:t>
            </w:r>
            <w:r w:rsidRPr="0023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направленности 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Робототехника</w:t>
            </w:r>
            <w:r w:rsidRPr="0023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      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Default="00B91860" w:rsidP="00113805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Учебный  к</w:t>
            </w:r>
            <w:r w:rsidR="00687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абинет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51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1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столы, стулья, </w:t>
            </w:r>
            <w:r w:rsidR="00687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</w:t>
            </w:r>
            <w:r w:rsidR="005A4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687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ьютер, комплекты </w:t>
            </w:r>
            <w:r w:rsidR="00687C0B" w:rsidRPr="00113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ЛЕГО конструкторы </w:t>
            </w:r>
            <w:proofErr w:type="spellStart"/>
            <w:r w:rsidR="00687C0B" w:rsidRPr="00113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Mindstorm</w:t>
            </w:r>
            <w:proofErr w:type="spellEnd"/>
            <w:r w:rsidR="00687C0B" w:rsidRPr="00113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NXT</w:t>
            </w:r>
            <w:r w:rsidR="00687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лабиринт.</w:t>
            </w:r>
          </w:p>
          <w:p w:rsidR="00701E5F" w:rsidRPr="00FB5F16" w:rsidRDefault="00701E5F" w:rsidP="00113805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1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Спортивный зал, оборудование для игровых видов спорта, баскетбольные и волейбольные мячи.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Pr="009E3683" w:rsidRDefault="00687C0B" w:rsidP="009E36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368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422840, Республик</w:t>
            </w:r>
            <w:r w:rsidR="008545F1">
              <w:rPr>
                <w:rFonts w:ascii="Times New Roman" w:eastAsia="Times New Roman" w:hAnsi="Times New Roman"/>
                <w:sz w:val="24"/>
                <w:szCs w:val="24"/>
              </w:rPr>
              <w:t xml:space="preserve">а Татарстан, Спасский </w:t>
            </w:r>
            <w:r w:rsidR="008545F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район, </w:t>
            </w:r>
            <w:proofErr w:type="spellStart"/>
            <w:r w:rsidR="008545F1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Start"/>
            <w:r w:rsidR="008545F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E3683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proofErr w:type="gramEnd"/>
            <w:r w:rsidRPr="009E3683">
              <w:rPr>
                <w:rFonts w:ascii="Times New Roman" w:eastAsia="Times New Roman" w:hAnsi="Times New Roman"/>
                <w:sz w:val="24"/>
                <w:szCs w:val="24"/>
              </w:rPr>
              <w:t>олгар</w:t>
            </w:r>
            <w:proofErr w:type="spellEnd"/>
            <w:r w:rsidRPr="009E3683">
              <w:rPr>
                <w:rFonts w:ascii="Times New Roman" w:eastAsia="Times New Roman" w:hAnsi="Times New Roman"/>
                <w:sz w:val="24"/>
                <w:szCs w:val="24"/>
              </w:rPr>
              <w:t>, ул. Советская, д. 7.</w:t>
            </w:r>
          </w:p>
          <w:p w:rsidR="00687C0B" w:rsidRPr="007F4CC7" w:rsidRDefault="00687C0B" w:rsidP="004152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Pr="008D5ED5" w:rsidRDefault="00687C0B" w:rsidP="00041A26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9C" w:rsidRPr="00A6189C" w:rsidRDefault="00A6189C" w:rsidP="00A6189C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18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о закреплении имущества на праве </w:t>
            </w:r>
            <w:r w:rsidRPr="00A6189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оперативного управления за муниципальным учреждением от 23.07.2010 г. № 40-006-0085;</w:t>
            </w:r>
          </w:p>
          <w:p w:rsidR="00A6189C" w:rsidRPr="00A6189C" w:rsidRDefault="00A6189C" w:rsidP="00A6189C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18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-Дополнительное соглашение к договору о закреплении имущества на праве оперативного управления за муниципальным учреждением от 23.07.2010 г. № 40-006-0085 от 08.12.2012 г. </w:t>
            </w:r>
          </w:p>
          <w:p w:rsidR="00A6189C" w:rsidRPr="00A6189C" w:rsidRDefault="00A6189C" w:rsidP="00A6189C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18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Выдавший орган: Палата имущественных и земельных отношений муниципального образования «Спасский муниципальный район». </w:t>
            </w:r>
          </w:p>
          <w:p w:rsidR="00687C0B" w:rsidRPr="008405B3" w:rsidRDefault="00A6189C" w:rsidP="00A6189C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189C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31.05.2010 г.</w:t>
            </w:r>
            <w:r w:rsidR="00A675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№332.</w:t>
            </w:r>
          </w:p>
        </w:tc>
      </w:tr>
      <w:tr w:rsidR="00687C0B" w:rsidRPr="00C820F1" w:rsidTr="00866D9B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Pr="00701E5F" w:rsidRDefault="00385443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187B03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8513AA" w:rsidRPr="00701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Default="00687C0B" w:rsidP="00065895">
            <w:r w:rsidRPr="0023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Дополнительное образование, дополнительное образование детей и взрослых, дополнительная общеразвивающая программа  </w:t>
            </w:r>
            <w:r w:rsidRPr="0004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технической</w:t>
            </w:r>
            <w:r w:rsidRPr="0023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направленности 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Судомоделирование</w:t>
            </w:r>
            <w:proofErr w:type="spellEnd"/>
            <w:r w:rsidRPr="0023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      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5F" w:rsidRDefault="00B91860" w:rsidP="0041523D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</w:t>
            </w:r>
            <w:r w:rsidR="00687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абинет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51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1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столы, стулья,</w:t>
            </w:r>
            <w:r w:rsidR="00687C0B" w:rsidRPr="00D72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токарно-винторезных и 2 фрезерных станка</w:t>
            </w:r>
            <w:r w:rsidR="00687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наборы инструментов по дереву и металлу.</w:t>
            </w:r>
            <w:r w:rsidR="00701E5F" w:rsidRPr="00701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87C0B" w:rsidRPr="00FB5F16" w:rsidRDefault="00701E5F" w:rsidP="0041523D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1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Спортивный зал, оборудование для игровых видов спорта, баскетбольные и волейбольные мячи.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Pr="009E3683" w:rsidRDefault="00687C0B" w:rsidP="009E36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9E3683">
              <w:rPr>
                <w:rFonts w:ascii="Times New Roman" w:eastAsia="Times New Roman" w:hAnsi="Times New Roman"/>
                <w:sz w:val="24"/>
                <w:szCs w:val="24"/>
              </w:rPr>
              <w:t>422840, Республик</w:t>
            </w:r>
            <w:r w:rsidR="008545F1">
              <w:rPr>
                <w:rFonts w:ascii="Times New Roman" w:eastAsia="Times New Roman" w:hAnsi="Times New Roman"/>
                <w:sz w:val="24"/>
                <w:szCs w:val="24"/>
              </w:rPr>
              <w:t>а Татарстан, Спасский район, г.</w:t>
            </w:r>
            <w:r w:rsidR="00EE2A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E3683">
              <w:rPr>
                <w:rFonts w:ascii="Times New Roman" w:eastAsia="Times New Roman" w:hAnsi="Times New Roman"/>
                <w:sz w:val="24"/>
                <w:szCs w:val="24"/>
              </w:rPr>
              <w:t>Болгар, ул. Советская, д. 7.</w:t>
            </w:r>
            <w:proofErr w:type="gramEnd"/>
          </w:p>
          <w:p w:rsidR="00687C0B" w:rsidRPr="007F4CC7" w:rsidRDefault="00687C0B" w:rsidP="004152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0B" w:rsidRPr="008D5ED5" w:rsidRDefault="00687C0B" w:rsidP="00041A26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9C" w:rsidRPr="00A6189C" w:rsidRDefault="00A6189C" w:rsidP="00A6189C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189C">
              <w:rPr>
                <w:rFonts w:ascii="Times New Roman" w:hAnsi="Times New Roman"/>
                <w:color w:val="000000"/>
                <w:sz w:val="24"/>
                <w:szCs w:val="24"/>
              </w:rPr>
              <w:t>Договор о закреплении имущества на праве оперативного управления за муниципальным учреждением от 23.07.2010 г. № 40-006-0085;</w:t>
            </w:r>
          </w:p>
          <w:p w:rsidR="00A6189C" w:rsidRPr="00A6189C" w:rsidRDefault="00A6189C" w:rsidP="00A6189C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18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-Дополнительное соглашение к договору о закреплении имущества на праве оперативного управления за муниципальным учреждением от 23.07.2010 г. № 40-006-0085 от 08.12.2012 г. </w:t>
            </w:r>
          </w:p>
          <w:p w:rsidR="00A6189C" w:rsidRPr="00A6189C" w:rsidRDefault="00A6189C" w:rsidP="00A6189C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18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Выдавший орган: Палата имущественных и земельных отношений муниципального образования «Спасский муниципальный район». </w:t>
            </w:r>
          </w:p>
          <w:p w:rsidR="00687C0B" w:rsidRPr="008405B3" w:rsidRDefault="00A6189C" w:rsidP="00A6189C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189C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31.05.2010 г.</w:t>
            </w:r>
            <w:r w:rsidR="00A675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675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№332.</w:t>
            </w:r>
          </w:p>
        </w:tc>
      </w:tr>
      <w:tr w:rsidR="003163A0" w:rsidRPr="00C820F1" w:rsidTr="00866D9B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3A0" w:rsidRPr="00701E5F" w:rsidRDefault="00385443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187B03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 w:rsidR="003163A0" w:rsidRPr="00701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3A0" w:rsidRPr="00236561" w:rsidRDefault="003163A0" w:rsidP="00C12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Дополнительное образование, дополнительное образование детей и взрослых, дополнительная общеразвивающая программа  </w:t>
            </w:r>
            <w:r w:rsidR="00065895" w:rsidRPr="00005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социально-педагогической </w:t>
            </w:r>
            <w:r w:rsidR="00555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направленности </w:t>
            </w:r>
            <w:r w:rsidR="00555316" w:rsidRPr="00555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C12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r w:rsidR="00555316" w:rsidRPr="00555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</w:t>
            </w:r>
            <w:r w:rsidR="00C12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орическая реконструкция «Баграти</w:t>
            </w:r>
            <w:r w:rsidR="00555316" w:rsidRPr="00555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он»».</w:t>
            </w:r>
            <w:r w:rsidRPr="0031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3A0" w:rsidRDefault="00B91860" w:rsidP="00856299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91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кабинет, столы, стулья</w:t>
            </w:r>
            <w:r w:rsidR="003163A0" w:rsidRPr="0031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наборы инструментов</w:t>
            </w:r>
            <w:r w:rsidR="00735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735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степлер</w:t>
            </w:r>
            <w:proofErr w:type="spellEnd"/>
            <w:r w:rsidR="0042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B62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«пистолет» для склеивания пластмасса, </w:t>
            </w:r>
            <w:proofErr w:type="spellStart"/>
            <w:r w:rsidR="00B62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клепальник</w:t>
            </w:r>
            <w:proofErr w:type="spellEnd"/>
            <w:r w:rsidR="00B62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42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</w:t>
            </w:r>
            <w:r w:rsidR="00C12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н, жесть.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3A0" w:rsidRPr="003163A0" w:rsidRDefault="003163A0" w:rsidP="003163A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3163A0">
              <w:rPr>
                <w:rFonts w:ascii="Times New Roman" w:eastAsia="Times New Roman" w:hAnsi="Times New Roman"/>
                <w:sz w:val="24"/>
                <w:szCs w:val="24"/>
              </w:rPr>
              <w:t>422840, Республика Татарстан, Спасский район, г. Болгар, ул. Советская, д. 7.</w:t>
            </w:r>
            <w:proofErr w:type="gramEnd"/>
          </w:p>
          <w:p w:rsidR="003163A0" w:rsidRPr="009E3683" w:rsidRDefault="003163A0" w:rsidP="003163A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63A0">
              <w:rPr>
                <w:rFonts w:ascii="Times New Roman" w:eastAsia="Times New Roman" w:hAnsi="Times New Roman"/>
                <w:sz w:val="24"/>
                <w:szCs w:val="24"/>
              </w:rPr>
              <w:t>№ 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3A0" w:rsidRPr="008D5ED5" w:rsidRDefault="003163A0" w:rsidP="0084493E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9C" w:rsidRPr="00A6189C" w:rsidRDefault="00A6189C" w:rsidP="00A6189C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189C">
              <w:rPr>
                <w:rFonts w:ascii="Times New Roman" w:hAnsi="Times New Roman"/>
                <w:color w:val="000000"/>
                <w:sz w:val="24"/>
                <w:szCs w:val="24"/>
              </w:rPr>
              <w:t>Договор о закреплении имущества на праве оперативного управления за муниципальным учреждением от 23.07.2010 г. № 40-006-0085;</w:t>
            </w:r>
          </w:p>
          <w:p w:rsidR="00A6189C" w:rsidRPr="00A6189C" w:rsidRDefault="00A6189C" w:rsidP="00A6189C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18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-Дополнительное соглашение к договору о закреплении имущества на праве оперативного управления за муниципальным учреждением от 23.07.2010 г. № 40-006-0085 от 08.12.2012 г. </w:t>
            </w:r>
          </w:p>
          <w:p w:rsidR="00A6189C" w:rsidRPr="00A6189C" w:rsidRDefault="00A6189C" w:rsidP="00A6189C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18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Выдавший орган: Палата имущественных и земельных отношений муниципального образования «Спасский муниципальный район». </w:t>
            </w:r>
          </w:p>
          <w:p w:rsidR="003163A0" w:rsidRPr="001F7FE0" w:rsidRDefault="00A6189C" w:rsidP="00A6189C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189C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31.05.2010 г.</w:t>
            </w:r>
            <w:r w:rsidR="00A675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№332.</w:t>
            </w:r>
          </w:p>
        </w:tc>
      </w:tr>
      <w:tr w:rsidR="00EE2AC2" w:rsidRPr="00C820F1" w:rsidTr="00444935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C2" w:rsidRPr="00701E5F" w:rsidRDefault="00EE2AC2" w:rsidP="0041523D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01E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C2" w:rsidRDefault="00EE2AC2" w:rsidP="00041A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Дополнительное образование, дополнительное образование детей и взрослых, дополнительная общеразвивающая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 </w:t>
            </w:r>
            <w:r w:rsidRPr="00065895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физкультурно-спортивной</w:t>
            </w:r>
            <w:r w:rsidRPr="00065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направленности  «</w:t>
            </w:r>
            <w:proofErr w:type="spellStart"/>
            <w:r w:rsidRPr="0004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айтин</w:t>
            </w:r>
            <w:r w:rsidRPr="0004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spellEnd"/>
            <w:r w:rsidRPr="0004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         </w:t>
            </w:r>
          </w:p>
          <w:p w:rsidR="00EE2AC2" w:rsidRPr="00D71527" w:rsidRDefault="00EE2AC2" w:rsidP="00D715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C2" w:rsidRDefault="00EE2AC2" w:rsidP="0071039C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Акватория  реки «Волга»</w:t>
            </w:r>
          </w:p>
          <w:p w:rsidR="00EE2AC2" w:rsidRPr="00FB5F16" w:rsidRDefault="00EE2AC2" w:rsidP="0071039C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D72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кайтов</w:t>
            </w:r>
            <w:proofErr w:type="spellEnd"/>
            <w:r w:rsidRPr="00D72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системы «Парафойл»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72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D72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кайтов</w:t>
            </w:r>
            <w:proofErr w:type="spellEnd"/>
            <w:r w:rsidRPr="00D72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системы «Кабрина»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необходимым снаряжением, 8 шт. комплектов сноубордов, моторная лодка, водные лыжи.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C2" w:rsidRPr="003B7B91" w:rsidRDefault="00A057FA" w:rsidP="00D16D11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D16D11" w:rsidRPr="00D1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Татарстан,</w:t>
            </w:r>
            <w:r w:rsidR="00D16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="00EE2AC2" w:rsidRPr="003B7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кватория  реки «Волга»</w:t>
            </w:r>
            <w:r w:rsidR="00EE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E2AC2" w:rsidRPr="005654AF" w:rsidRDefault="00284334" w:rsidP="005654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Участок берега реки Волга, вблизи</w:t>
            </w:r>
            <w:r w:rsidR="00EE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оторого расположена территория</w:t>
            </w:r>
            <w:r w:rsidR="00EE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промышленного </w:t>
            </w:r>
            <w:r w:rsidRPr="00284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Спасский</w:t>
            </w:r>
            <w:r w:rsidR="00EE2AC2" w:rsidRPr="00565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EE2AC2" w:rsidRPr="005654AF">
              <w:rPr>
                <w:rFonts w:ascii="Times New Roman" w:hAnsi="Times New Roman" w:cs="Times New Roman"/>
                <w:sz w:val="24"/>
                <w:szCs w:val="24"/>
              </w:rPr>
              <w:t>Райто</w:t>
            </w:r>
            <w:r w:rsidR="00EE2A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E2AC2" w:rsidRPr="005654AF">
              <w:rPr>
                <w:rFonts w:ascii="Times New Roman" w:hAnsi="Times New Roman" w:cs="Times New Roman"/>
                <w:sz w:val="24"/>
                <w:szCs w:val="24"/>
              </w:rPr>
              <w:t>сбы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2AC2" w:rsidRPr="009E3683" w:rsidRDefault="00EE2AC2" w:rsidP="005654AF">
            <w:pPr>
              <w:pStyle w:val="ConsPlusCell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C2" w:rsidRDefault="00EE2AC2" w:rsidP="00041A26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Федеральная собственность</w:t>
            </w:r>
            <w:r w:rsidRPr="008D5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C2" w:rsidRPr="0069474B" w:rsidRDefault="00EE2AC2" w:rsidP="005B142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(п.п.1,14 п.3 ст.11 Главы 3</w:t>
            </w:r>
            <w:r w:rsidRPr="001868F7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 </w:t>
            </w:r>
            <w:r w:rsidRPr="001868F7">
              <w:rPr>
                <w:rFonts w:ascii="Times New Roman" w:hAnsi="Times New Roman" w:cs="Times New Roman"/>
                <w:sz w:val="24"/>
                <w:szCs w:val="24"/>
              </w:rPr>
              <w:t>Водного кодекса Российской  Федерации от 3 июня 2006 г. № 74 –ФЗ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8F7">
              <w:rPr>
                <w:rFonts w:ascii="Times New Roman" w:hAnsi="Times New Roman" w:cs="Times New Roman"/>
                <w:sz w:val="24"/>
                <w:szCs w:val="24"/>
              </w:rPr>
              <w:t>(с изменениями от 4 декабря 2006 г., 19 июня 2007 г., 14, 23 июля 2008 г.)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C1A64" w:rsidRPr="00C820F1" w:rsidTr="00444935">
        <w:trPr>
          <w:trHeight w:val="1965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01E5F" w:rsidRDefault="007C1A64" w:rsidP="0041523D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Pr="00701E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FB5F16" w:rsidRDefault="007C1A64" w:rsidP="00041A26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Дополнительное образование, дополнительное образование детей и взрослых, дополнительная общеразвивающая программа  </w:t>
            </w:r>
            <w:r w:rsidRPr="0006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физкультурно-спортивной </w:t>
            </w:r>
            <w:r w:rsidRPr="00BC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направленности 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Картинг</w:t>
            </w:r>
            <w:r w:rsidRPr="00BC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      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Default="007C1A64" w:rsidP="0041523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Асфальтированная площадка, к</w:t>
            </w:r>
            <w:r w:rsidRPr="00995AC7">
              <w:rPr>
                <w:rFonts w:ascii="Times New Roman" w:eastAsia="Times New Roman" w:hAnsi="Times New Roman" w:cs="Times New Roman"/>
                <w:sz w:val="24"/>
                <w:szCs w:val="24"/>
              </w:rPr>
              <w:t>артинги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шлемы, необходимая экипировка.</w:t>
            </w:r>
          </w:p>
          <w:p w:rsidR="007C1A64" w:rsidRDefault="007C1A64" w:rsidP="0041523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A64" w:rsidRDefault="007C1A64" w:rsidP="0041523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A64" w:rsidRDefault="007C1A64" w:rsidP="0041523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A64" w:rsidRPr="00355476" w:rsidRDefault="007C1A64" w:rsidP="0041523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995AC7" w:rsidRDefault="007C1A64" w:rsidP="00995AC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95AC7">
              <w:rPr>
                <w:rFonts w:ascii="Times New Roman" w:hAnsi="Times New Roman" w:cs="Times New Roman"/>
                <w:sz w:val="24"/>
                <w:szCs w:val="24"/>
              </w:rPr>
              <w:t>Индекс 422840, Республика</w:t>
            </w:r>
            <w:r w:rsidRPr="00995A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C1A64" w:rsidRPr="00995AC7" w:rsidRDefault="007C1A64" w:rsidP="00995AC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95AC7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Татарстан, Спасский район, </w:t>
            </w:r>
          </w:p>
          <w:p w:rsidR="007C1A64" w:rsidRPr="003163A0" w:rsidRDefault="007C1A64" w:rsidP="003163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95AC7">
              <w:rPr>
                <w:rFonts w:ascii="Times New Roman" w:hAnsi="Times New Roman" w:cs="Times New Roman"/>
                <w:sz w:val="24"/>
                <w:szCs w:val="24"/>
              </w:rPr>
              <w:t xml:space="preserve">г. Болгар, ул. </w:t>
            </w:r>
            <w:proofErr w:type="gramStart"/>
            <w:r w:rsidRPr="00995AC7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995AC7">
              <w:rPr>
                <w:rFonts w:ascii="Times New Roman" w:hAnsi="Times New Roman" w:cs="Times New Roman"/>
                <w:sz w:val="24"/>
                <w:szCs w:val="24"/>
              </w:rPr>
              <w:t>, д. 1А.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8D5ED5" w:rsidRDefault="007C1A64" w:rsidP="0084493E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Ограниченное пользование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8405B3" w:rsidRDefault="007C1A64" w:rsidP="00995AC7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1527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Дополнительное соглашение от 21.08.2014 г. к договору о закреплении муниципального имущества на праве оперативного управления № 40-006-0085 от 23.07.2010 г.</w:t>
            </w:r>
          </w:p>
        </w:tc>
      </w:tr>
      <w:tr w:rsidR="007C1A64" w:rsidRPr="00C820F1" w:rsidTr="00444935">
        <w:trPr>
          <w:tblCellSpacing w:w="5" w:type="nil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A675A5" w:rsidRDefault="007C1A64" w:rsidP="004152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BC2641" w:rsidRDefault="007C1A64" w:rsidP="00041A26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Default="007C1A64" w:rsidP="0041523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5A5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зал, оборудование для игровых видов спорта, баскетбольные и волейбольные мячи.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A675A5" w:rsidRDefault="007C1A64" w:rsidP="00A675A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75A5">
              <w:rPr>
                <w:rFonts w:ascii="Times New Roman" w:hAnsi="Times New Roman" w:cs="Times New Roman"/>
                <w:sz w:val="24"/>
                <w:szCs w:val="24"/>
              </w:rPr>
              <w:t>422840, Республика Татарстан, Спасский район, г. Болгар, ул. Советская, д. 7.</w:t>
            </w:r>
            <w:proofErr w:type="gramEnd"/>
          </w:p>
          <w:p w:rsidR="007C1A64" w:rsidRPr="00995AC7" w:rsidRDefault="0072770F" w:rsidP="00A675A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D71527" w:rsidRDefault="007C1A64" w:rsidP="0084493E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A675A5" w:rsidRDefault="007C1A64" w:rsidP="00A675A5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75A5">
              <w:rPr>
                <w:rFonts w:ascii="Times New Roman" w:hAnsi="Times New Roman"/>
                <w:color w:val="000000"/>
                <w:sz w:val="24"/>
                <w:szCs w:val="24"/>
              </w:rPr>
              <w:t>Договор о закреплении имущества на праве оперативного управления за муниципальным учреждением от 23.07.2010 г. № 40-006-0085;</w:t>
            </w:r>
          </w:p>
          <w:p w:rsidR="007C1A64" w:rsidRPr="00A675A5" w:rsidRDefault="007C1A64" w:rsidP="00A675A5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75A5">
              <w:rPr>
                <w:rFonts w:ascii="Times New Roman" w:hAnsi="Times New Roman"/>
                <w:color w:val="000000"/>
                <w:sz w:val="24"/>
                <w:szCs w:val="24"/>
              </w:rPr>
              <w:t>-Дополнительное соглашение к договору о закреплении имущества на праве оперативного управления за муниципальным учреждением от 23.07.2010 г. № 40-006-0085 от 08.12.2012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675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</w:p>
          <w:p w:rsidR="007C1A64" w:rsidRPr="00A675A5" w:rsidRDefault="007C1A64" w:rsidP="00A675A5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75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Выдавший орган: Палата имущественных и земельных отношений муниципального образования «Спасский муниципальный район». </w:t>
            </w:r>
          </w:p>
          <w:p w:rsidR="007C1A64" w:rsidRPr="00D71527" w:rsidRDefault="007C1A64" w:rsidP="00A675A5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75A5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31.05.2010 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№332.</w:t>
            </w:r>
          </w:p>
        </w:tc>
      </w:tr>
      <w:tr w:rsidR="00EE2AC2" w:rsidRPr="00C820F1" w:rsidTr="00704A9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C2" w:rsidRPr="00701E5F" w:rsidRDefault="00EE2AC2" w:rsidP="0041523D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01E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C2" w:rsidRPr="00BC2641" w:rsidRDefault="00EE2AC2" w:rsidP="00065895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Дополнительное образование, дополнительное образование детей и взрослых, дополнительная общеразвивающая программа  </w:t>
            </w:r>
            <w:r w:rsidRPr="0006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физкультурно-спортивной </w:t>
            </w:r>
            <w:r w:rsidRPr="00BC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направленности 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Яхтинг</w:t>
            </w:r>
            <w:proofErr w:type="spellEnd"/>
            <w:r w:rsidRPr="00BC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      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C2" w:rsidRPr="00953B7A" w:rsidRDefault="00EE2AC2" w:rsidP="0041523D">
            <w:pPr>
              <w:pStyle w:val="ConsPlusCel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B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Вверх по реке Волга:</w:t>
            </w:r>
          </w:p>
          <w:p w:rsidR="00EE2AC2" w:rsidRDefault="00EE2AC2" w:rsidP="0041523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-фарватер  реки «Волга» от нового речного вокзала г. Болгар</w:t>
            </w:r>
            <w:r w:rsidR="00082E3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C1A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поворотного буя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близи рабочего поселка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Сюкеево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EE2AC2" w:rsidRPr="00953B7A" w:rsidRDefault="00EE2AC2" w:rsidP="0041523D">
            <w:pPr>
              <w:pStyle w:val="ConsPlusCel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B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Вниз по </w:t>
            </w:r>
            <w:r w:rsidR="00A07D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реке Волга</w:t>
            </w:r>
            <w:r w:rsidRPr="00953B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EE2AC2" w:rsidRDefault="00EE2AC2" w:rsidP="0041523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-от береговой линии</w:t>
            </w:r>
            <w:r w:rsidR="007203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граничащей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03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территорией </w:t>
            </w:r>
            <w:r w:rsidR="00284334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промышленного предприятия</w:t>
            </w:r>
            <w:r w:rsidR="003C0B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8433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E78D7">
              <w:rPr>
                <w:rFonts w:ascii="Times New Roman" w:eastAsia="Times New Roman" w:hAnsi="Times New Roman" w:cs="Times New Roman"/>
                <w:sz w:val="24"/>
                <w:szCs w:val="24"/>
              </w:rPr>
              <w:t>пасский</w:t>
            </w:r>
            <w:r w:rsidR="00284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Райтоп</w:t>
            </w:r>
            <w:r w:rsidR="006E78D7">
              <w:rPr>
                <w:rFonts w:ascii="Times New Roman" w:eastAsia="Times New Roman" w:hAnsi="Times New Roman" w:cs="Times New Roman"/>
                <w:sz w:val="24"/>
                <w:szCs w:val="24"/>
              </w:rPr>
              <w:t>сбыт</w:t>
            </w:r>
            <w:proofErr w:type="spellEnd"/>
            <w:r w:rsidR="0028433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082E3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пристани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етюши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EE2AC2" w:rsidRPr="006B7550" w:rsidRDefault="00EE2AC2" w:rsidP="0041523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Крейсерская яхта «Спасск», 5 яхт класса «Оптимист», 4 яхты класса «Луч», спасательный катер «Альбатрос» с лодочным мотором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Zusuky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4 катамарана, 2 весельные лодки.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8C" w:rsidRDefault="003C0B8C" w:rsidP="002516F7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Республика Татарстан</w:t>
            </w:r>
            <w:r w:rsidR="00284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E2AC2" w:rsidRDefault="0028481E" w:rsidP="002516F7">
            <w:pPr>
              <w:pStyle w:val="ConsPlusCel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E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кватория </w:t>
            </w:r>
            <w:r w:rsidR="00953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реки Волга </w:t>
            </w:r>
            <w:r w:rsidR="00EE2AC2" w:rsidRPr="00D72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Спасского муниципального района</w:t>
            </w:r>
            <w:r w:rsidR="00EE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E2AC2" w:rsidRPr="005654AF" w:rsidRDefault="00EE2AC2" w:rsidP="005654A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654AF">
              <w:rPr>
                <w:rFonts w:ascii="Times New Roman" w:hAnsi="Times New Roman" w:cs="Times New Roman"/>
                <w:sz w:val="24"/>
                <w:szCs w:val="24"/>
              </w:rPr>
              <w:t xml:space="preserve">ереговая </w:t>
            </w:r>
            <w:r w:rsidR="00953B7A" w:rsidRPr="005654AF">
              <w:rPr>
                <w:rFonts w:ascii="Times New Roman" w:hAnsi="Times New Roman" w:cs="Times New Roman"/>
                <w:sz w:val="24"/>
                <w:szCs w:val="24"/>
              </w:rPr>
              <w:t>линия,</w:t>
            </w:r>
            <w:r w:rsidRPr="005654AF">
              <w:rPr>
                <w:rFonts w:ascii="Times New Roman" w:hAnsi="Times New Roman" w:cs="Times New Roman"/>
                <w:sz w:val="24"/>
                <w:szCs w:val="24"/>
              </w:rPr>
              <w:t xml:space="preserve"> прилежащая к территории </w:t>
            </w:r>
            <w:r w:rsidR="00284334" w:rsidRPr="00284334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промышленного предприятия </w:t>
            </w:r>
            <w:proofErr w:type="gramStart"/>
            <w:r w:rsidR="006E78D7">
              <w:rPr>
                <w:rFonts w:ascii="Times New Roman" w:hAnsi="Times New Roman" w:cs="Times New Roman"/>
                <w:sz w:val="24"/>
                <w:szCs w:val="24"/>
              </w:rPr>
              <w:t>Спасский</w:t>
            </w:r>
            <w:proofErr w:type="gramEnd"/>
            <w:r w:rsidRPr="00565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43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5654AF">
              <w:rPr>
                <w:rFonts w:ascii="Times New Roman" w:hAnsi="Times New Roman" w:cs="Times New Roman"/>
                <w:sz w:val="24"/>
                <w:szCs w:val="24"/>
              </w:rPr>
              <w:t>Райто</w:t>
            </w:r>
            <w:r w:rsidR="007C1A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E78D7">
              <w:rPr>
                <w:rFonts w:ascii="Times New Roman" w:hAnsi="Times New Roman" w:cs="Times New Roman"/>
                <w:sz w:val="24"/>
                <w:szCs w:val="24"/>
              </w:rPr>
              <w:t>сбыт</w:t>
            </w:r>
            <w:proofErr w:type="spellEnd"/>
            <w:r w:rsidR="002843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2AC2" w:rsidRPr="00995AC7" w:rsidRDefault="00EE2AC2" w:rsidP="00995AC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C2" w:rsidRPr="00D71527" w:rsidRDefault="007C1A64" w:rsidP="0084493E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A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Федеральная собственность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C2" w:rsidRPr="00D71527" w:rsidRDefault="005A326B" w:rsidP="00995AC7">
            <w:pPr>
              <w:pStyle w:val="ConsPlusCel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(п.п.1,14 п.3 ст.11 Главы 3</w:t>
            </w:r>
            <w:r w:rsidRPr="001868F7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 </w:t>
            </w:r>
            <w:r w:rsidRPr="001868F7">
              <w:rPr>
                <w:rFonts w:ascii="Times New Roman" w:hAnsi="Times New Roman" w:cs="Times New Roman"/>
                <w:sz w:val="24"/>
                <w:szCs w:val="24"/>
              </w:rPr>
              <w:t>Водного кодекса Российской  Федерации от 3 июня 2006 г. № 74 –ФЗ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8F7">
              <w:rPr>
                <w:rFonts w:ascii="Times New Roman" w:hAnsi="Times New Roman" w:cs="Times New Roman"/>
                <w:sz w:val="24"/>
                <w:szCs w:val="24"/>
              </w:rPr>
              <w:t>(с изменениями от 4 декабря 2006 г., 19 июня 2007 г., 14, 23 июля 2008 г.)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C820F1" w:rsidRPr="00C820F1" w:rsidRDefault="00C820F1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283"/>
        <w:gridCol w:w="2552"/>
        <w:gridCol w:w="567"/>
        <w:gridCol w:w="567"/>
        <w:gridCol w:w="425"/>
      </w:tblGrid>
      <w:tr w:rsidR="008654B1" w:rsidRPr="008654B1" w:rsidTr="008654B1">
        <w:tc>
          <w:tcPr>
            <w:tcW w:w="2376" w:type="dxa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866137229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8654B1" w:rsidRPr="008654B1" w:rsidRDefault="008654B1" w:rsidP="008654B1">
                <w:pPr>
                  <w:pStyle w:val="ConsPlusNonforma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654B1">
                  <w:rPr>
                    <w:rFonts w:ascii="Times New Roman" w:hAnsi="Times New Roman" w:cs="Times New Roman"/>
                    <w:sz w:val="28"/>
                    <w:szCs w:val="28"/>
                  </w:rPr>
                  <w:t>Дата заполнения</w:t>
                </w:r>
              </w:p>
            </w:sdtContent>
          </w:sdt>
        </w:tc>
        <w:tc>
          <w:tcPr>
            <w:tcW w:w="284" w:type="dxa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81419156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8654B1" w:rsidRPr="008654B1" w:rsidRDefault="008654B1" w:rsidP="008654B1">
                <w:pPr>
                  <w:pStyle w:val="ConsPlusNonforma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654B1">
                  <w:rPr>
                    <w:rFonts w:ascii="Times New Roman" w:hAnsi="Times New Roman" w:cs="Times New Roman"/>
                    <w:sz w:val="28"/>
                    <w:szCs w:val="28"/>
                  </w:rPr>
                  <w:t>"</w:t>
                </w:r>
              </w:p>
            </w:sdtContent>
          </w:sdt>
        </w:tc>
        <w:tc>
          <w:tcPr>
            <w:tcW w:w="567" w:type="dxa"/>
            <w:tcBorders>
              <w:bottom w:val="single" w:sz="4" w:space="0" w:color="auto"/>
            </w:tcBorders>
          </w:tcPr>
          <w:p w:rsidR="008654B1" w:rsidRPr="008654B1" w:rsidRDefault="008654B1" w:rsidP="008654B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737461084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8654B1" w:rsidRPr="008654B1" w:rsidRDefault="008654B1" w:rsidP="008654B1">
                <w:pPr>
                  <w:pStyle w:val="ConsPlusNonforma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654B1">
                  <w:rPr>
                    <w:rFonts w:ascii="Times New Roman" w:hAnsi="Times New Roman" w:cs="Times New Roman"/>
                    <w:sz w:val="28"/>
                    <w:szCs w:val="28"/>
                  </w:rPr>
                  <w:t>"</w:t>
                </w:r>
              </w:p>
            </w:sdtContent>
          </w:sdt>
        </w:tc>
        <w:tc>
          <w:tcPr>
            <w:tcW w:w="2552" w:type="dxa"/>
            <w:tcBorders>
              <w:bottom w:val="single" w:sz="4" w:space="0" w:color="auto"/>
            </w:tcBorders>
          </w:tcPr>
          <w:p w:rsidR="008654B1" w:rsidRPr="008654B1" w:rsidRDefault="008654B1" w:rsidP="008654B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864885503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8654B1" w:rsidRPr="008654B1" w:rsidRDefault="008654B1" w:rsidP="008654B1">
                <w:pPr>
                  <w:pStyle w:val="ConsPlusNonforma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654B1">
                  <w:rPr>
                    <w:rFonts w:ascii="Times New Roman" w:hAnsi="Times New Roman" w:cs="Times New Roman"/>
                    <w:sz w:val="28"/>
                    <w:szCs w:val="28"/>
                  </w:rPr>
                  <w:t>20</w:t>
                </w:r>
              </w:p>
            </w:sdtContent>
          </w:sdt>
        </w:tc>
        <w:tc>
          <w:tcPr>
            <w:tcW w:w="567" w:type="dxa"/>
            <w:tcBorders>
              <w:bottom w:val="single" w:sz="4" w:space="0" w:color="auto"/>
            </w:tcBorders>
          </w:tcPr>
          <w:p w:rsidR="008654B1" w:rsidRPr="008654B1" w:rsidRDefault="008654B1" w:rsidP="008654B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266967854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8654B1" w:rsidRPr="008654B1" w:rsidRDefault="008654B1" w:rsidP="008654B1">
                <w:pPr>
                  <w:pStyle w:val="ConsPlusNonforma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654B1">
                  <w:rPr>
                    <w:rFonts w:ascii="Times New Roman" w:hAnsi="Times New Roman" w:cs="Times New Roman"/>
                    <w:sz w:val="28"/>
                    <w:szCs w:val="28"/>
                  </w:rPr>
                  <w:t>г.</w:t>
                </w:r>
              </w:p>
            </w:sdtContent>
          </w:sdt>
        </w:tc>
      </w:tr>
    </w:tbl>
    <w:p w:rsidR="00C820F1" w:rsidRPr="00C820F1" w:rsidRDefault="00C820F1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0"/>
        <w:gridCol w:w="885"/>
        <w:gridCol w:w="4725"/>
        <w:gridCol w:w="720"/>
        <w:gridCol w:w="4346"/>
      </w:tblGrid>
      <w:tr w:rsidR="008654B1" w:rsidRPr="008654B1" w:rsidTr="008654B1">
        <w:tc>
          <w:tcPr>
            <w:tcW w:w="4110" w:type="dxa"/>
            <w:tcBorders>
              <w:bottom w:val="single" w:sz="4" w:space="0" w:color="auto"/>
            </w:tcBorders>
          </w:tcPr>
          <w:p w:rsidR="008654B1" w:rsidRPr="008654B1" w:rsidRDefault="00C769DF" w:rsidP="0041523D">
            <w:pPr>
              <w:pStyle w:val="ConsPlusNonforma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Директор </w:t>
            </w:r>
            <w:r w:rsidR="00873B02">
              <w:rPr>
                <w:sz w:val="18"/>
                <w:szCs w:val="18"/>
              </w:rPr>
              <w:t>МБОУ ДО</w:t>
            </w:r>
            <w:bookmarkStart w:id="0" w:name="_GoBack"/>
            <w:bookmarkEnd w:id="0"/>
            <w:r w:rsidR="005034AE">
              <w:rPr>
                <w:sz w:val="18"/>
                <w:szCs w:val="18"/>
              </w:rPr>
              <w:t xml:space="preserve"> СДТТ «Регата»</w:t>
            </w:r>
          </w:p>
        </w:tc>
        <w:tc>
          <w:tcPr>
            <w:tcW w:w="885" w:type="dxa"/>
          </w:tcPr>
          <w:p w:rsidR="008654B1" w:rsidRPr="008654B1" w:rsidRDefault="008654B1" w:rsidP="008654B1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4725" w:type="dxa"/>
            <w:tcBorders>
              <w:bottom w:val="single" w:sz="4" w:space="0" w:color="auto"/>
            </w:tcBorders>
          </w:tcPr>
          <w:p w:rsidR="008654B1" w:rsidRPr="008654B1" w:rsidRDefault="008654B1" w:rsidP="008654B1">
            <w:pPr>
              <w:pStyle w:val="ConsPlusNonformat"/>
              <w:ind w:left="717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8654B1" w:rsidRPr="008654B1" w:rsidRDefault="008654B1" w:rsidP="008654B1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4346" w:type="dxa"/>
            <w:tcBorders>
              <w:bottom w:val="single" w:sz="4" w:space="0" w:color="auto"/>
            </w:tcBorders>
          </w:tcPr>
          <w:p w:rsidR="008654B1" w:rsidRPr="008654B1" w:rsidRDefault="00C769DF" w:rsidP="008654B1">
            <w:pPr>
              <w:pStyle w:val="ConsPlusNonformat"/>
              <w:ind w:left="1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Трошин В.А.</w:t>
            </w:r>
          </w:p>
        </w:tc>
      </w:tr>
      <w:tr w:rsidR="008654B1" w:rsidRPr="008654B1" w:rsidTr="008654B1">
        <w:tc>
          <w:tcPr>
            <w:tcW w:w="4110" w:type="dxa"/>
            <w:tcBorders>
              <w:top w:val="single" w:sz="4" w:space="0" w:color="auto"/>
            </w:tcBorders>
          </w:tcPr>
          <w:p w:rsidR="008654B1" w:rsidRPr="008654B1" w:rsidRDefault="00873B02" w:rsidP="0041523D">
            <w:pPr>
              <w:pStyle w:val="ConsPlusNonformat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19134720"/>
                <w:lock w:val="sdtContentLocked"/>
                <w:placeholder>
                  <w:docPart w:val="81D4A7A80A0343C18BAC0DB07AEA4F0A"/>
                </w:placeholder>
              </w:sdtPr>
              <w:sdtEndPr/>
              <w:sdtContent>
                <w:r w:rsidR="008654B1" w:rsidRPr="008654B1">
                  <w:rPr>
                    <w:sz w:val="18"/>
                    <w:szCs w:val="18"/>
                  </w:rPr>
                  <w:t>наименование должности</w:t>
                </w:r>
              </w:sdtContent>
            </w:sdt>
          </w:p>
        </w:tc>
        <w:tc>
          <w:tcPr>
            <w:tcW w:w="885" w:type="dxa"/>
          </w:tcPr>
          <w:p w:rsidR="008654B1" w:rsidRPr="008654B1" w:rsidRDefault="008654B1" w:rsidP="008654B1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4725" w:type="dxa"/>
            <w:tcBorders>
              <w:top w:val="single" w:sz="4" w:space="0" w:color="auto"/>
            </w:tcBorders>
          </w:tcPr>
          <w:sdt>
            <w:sdtPr>
              <w:rPr>
                <w:sz w:val="18"/>
                <w:szCs w:val="18"/>
              </w:rPr>
              <w:id w:val="325948840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8654B1" w:rsidRPr="008654B1" w:rsidRDefault="008654B1" w:rsidP="008654B1">
                <w:pPr>
                  <w:pStyle w:val="ConsPlusNonformat"/>
                  <w:ind w:left="717"/>
                  <w:rPr>
                    <w:sz w:val="18"/>
                    <w:szCs w:val="18"/>
                  </w:rPr>
                </w:pPr>
                <w:r w:rsidRPr="008654B1">
                  <w:rPr>
                    <w:sz w:val="18"/>
                    <w:szCs w:val="18"/>
                  </w:rPr>
                  <w:t>подпись руководителя организации</w:t>
                </w:r>
              </w:p>
            </w:sdtContent>
          </w:sdt>
        </w:tc>
        <w:tc>
          <w:tcPr>
            <w:tcW w:w="720" w:type="dxa"/>
          </w:tcPr>
          <w:p w:rsidR="008654B1" w:rsidRPr="008654B1" w:rsidRDefault="008654B1" w:rsidP="008654B1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4346" w:type="dxa"/>
            <w:tcBorders>
              <w:top w:val="single" w:sz="4" w:space="0" w:color="auto"/>
            </w:tcBorders>
          </w:tcPr>
          <w:sdt>
            <w:sdtPr>
              <w:rPr>
                <w:sz w:val="18"/>
                <w:szCs w:val="18"/>
              </w:rPr>
              <w:id w:val="-1911921013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8654B1" w:rsidRPr="008654B1" w:rsidRDefault="008654B1" w:rsidP="008654B1">
                <w:pPr>
                  <w:pStyle w:val="ConsPlusNonformat"/>
                  <w:ind w:left="954"/>
                  <w:jc w:val="center"/>
                  <w:rPr>
                    <w:sz w:val="18"/>
                    <w:szCs w:val="18"/>
                  </w:rPr>
                </w:pPr>
                <w:r w:rsidRPr="008654B1">
                  <w:rPr>
                    <w:sz w:val="18"/>
                    <w:szCs w:val="18"/>
                  </w:rPr>
                  <w:t>фамилия, имя, отчество</w:t>
                </w:r>
              </w:p>
            </w:sdtContent>
          </w:sdt>
        </w:tc>
      </w:tr>
      <w:tr w:rsidR="008654B1" w:rsidRPr="008654B1" w:rsidTr="008654B1">
        <w:tc>
          <w:tcPr>
            <w:tcW w:w="4110" w:type="dxa"/>
          </w:tcPr>
          <w:sdt>
            <w:sdtPr>
              <w:rPr>
                <w:sz w:val="18"/>
                <w:szCs w:val="18"/>
              </w:rPr>
              <w:id w:val="-789208252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8654B1" w:rsidRPr="008654B1" w:rsidRDefault="008654B1" w:rsidP="0041523D">
                <w:pPr>
                  <w:pStyle w:val="ConsPlusNonformat"/>
                  <w:rPr>
                    <w:sz w:val="18"/>
                    <w:szCs w:val="18"/>
                  </w:rPr>
                </w:pPr>
                <w:r w:rsidRPr="008654B1">
                  <w:rPr>
                    <w:sz w:val="18"/>
                    <w:szCs w:val="18"/>
                  </w:rPr>
                  <w:t>(индивидуального предпринимателя)</w:t>
                </w:r>
              </w:p>
            </w:sdtContent>
          </w:sdt>
        </w:tc>
        <w:tc>
          <w:tcPr>
            <w:tcW w:w="885" w:type="dxa"/>
          </w:tcPr>
          <w:p w:rsidR="008654B1" w:rsidRPr="008654B1" w:rsidRDefault="008654B1" w:rsidP="008654B1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4725" w:type="dxa"/>
          </w:tcPr>
          <w:sdt>
            <w:sdtPr>
              <w:rPr>
                <w:sz w:val="18"/>
                <w:szCs w:val="18"/>
              </w:rPr>
              <w:id w:val="-2004347416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8654B1" w:rsidRPr="008654B1" w:rsidRDefault="008654B1" w:rsidP="008654B1">
                <w:pPr>
                  <w:pStyle w:val="ConsPlusNonformat"/>
                  <w:ind w:left="717"/>
                  <w:rPr>
                    <w:sz w:val="18"/>
                    <w:szCs w:val="18"/>
                  </w:rPr>
                </w:pPr>
                <w:r w:rsidRPr="008654B1">
                  <w:rPr>
                    <w:sz w:val="18"/>
                    <w:szCs w:val="18"/>
                  </w:rPr>
                  <w:t>(индивидуального предпринимателя)</w:t>
                </w:r>
              </w:p>
            </w:sdtContent>
          </w:sdt>
        </w:tc>
        <w:tc>
          <w:tcPr>
            <w:tcW w:w="720" w:type="dxa"/>
          </w:tcPr>
          <w:p w:rsidR="008654B1" w:rsidRPr="008654B1" w:rsidRDefault="008654B1" w:rsidP="008654B1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4346" w:type="dxa"/>
          </w:tcPr>
          <w:sdt>
            <w:sdtPr>
              <w:rPr>
                <w:sz w:val="18"/>
                <w:szCs w:val="18"/>
              </w:rPr>
              <w:id w:val="-2068256759"/>
              <w:lock w:val="sdtContentLocked"/>
              <w:placeholder>
                <w:docPart w:val="81D4A7A80A0343C18BAC0DB07AEA4F0A"/>
              </w:placeholder>
            </w:sdtPr>
            <w:sdtEndPr/>
            <w:sdtContent>
              <w:p w:rsidR="008654B1" w:rsidRPr="008654B1" w:rsidRDefault="008654B1" w:rsidP="008654B1">
                <w:pPr>
                  <w:pStyle w:val="ConsPlusNonformat"/>
                  <w:ind w:left="1269"/>
                  <w:jc w:val="center"/>
                  <w:rPr>
                    <w:sz w:val="18"/>
                    <w:szCs w:val="18"/>
                  </w:rPr>
                </w:pPr>
                <w:r w:rsidRPr="008654B1">
                  <w:rPr>
                    <w:sz w:val="18"/>
                    <w:szCs w:val="18"/>
                  </w:rPr>
                  <w:t>руководителя организации</w:t>
                </w:r>
              </w:p>
            </w:sdtContent>
          </w:sdt>
        </w:tc>
      </w:tr>
      <w:tr w:rsidR="008654B1" w:rsidRPr="008654B1" w:rsidTr="008654B1">
        <w:tc>
          <w:tcPr>
            <w:tcW w:w="4110" w:type="dxa"/>
          </w:tcPr>
          <w:p w:rsidR="008654B1" w:rsidRPr="008654B1" w:rsidRDefault="008654B1" w:rsidP="0041523D">
            <w:pPr>
              <w:pStyle w:val="ConsPlusNonformat"/>
              <w:rPr>
                <w:sz w:val="18"/>
                <w:szCs w:val="18"/>
              </w:rPr>
            </w:pPr>
          </w:p>
        </w:tc>
        <w:tc>
          <w:tcPr>
            <w:tcW w:w="885" w:type="dxa"/>
          </w:tcPr>
          <w:p w:rsidR="008654B1" w:rsidRPr="008654B1" w:rsidRDefault="008654B1" w:rsidP="008654B1">
            <w:pPr>
              <w:pStyle w:val="ConsPlusNonformat"/>
              <w:ind w:left="6477"/>
              <w:rPr>
                <w:sz w:val="18"/>
                <w:szCs w:val="18"/>
              </w:rPr>
            </w:pPr>
          </w:p>
        </w:tc>
        <w:tc>
          <w:tcPr>
            <w:tcW w:w="4725" w:type="dxa"/>
          </w:tcPr>
          <w:p w:rsidR="008654B1" w:rsidRPr="008654B1" w:rsidRDefault="008654B1" w:rsidP="008654B1">
            <w:pPr>
              <w:pStyle w:val="ConsPlusNonformat"/>
              <w:ind w:left="6477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8654B1" w:rsidRPr="008654B1" w:rsidRDefault="008654B1" w:rsidP="008654B1">
            <w:pPr>
              <w:pStyle w:val="ConsPlusNonformat"/>
              <w:ind w:left="6477"/>
              <w:rPr>
                <w:sz w:val="18"/>
                <w:szCs w:val="18"/>
              </w:rPr>
            </w:pPr>
          </w:p>
        </w:tc>
        <w:tc>
          <w:tcPr>
            <w:tcW w:w="4346" w:type="dxa"/>
          </w:tcPr>
          <w:p w:rsidR="008654B1" w:rsidRPr="008654B1" w:rsidRDefault="008654B1" w:rsidP="008654B1">
            <w:pPr>
              <w:pStyle w:val="ConsPlusNonformat"/>
              <w:ind w:left="6477"/>
              <w:rPr>
                <w:sz w:val="18"/>
                <w:szCs w:val="18"/>
              </w:rPr>
            </w:pPr>
          </w:p>
        </w:tc>
      </w:tr>
    </w:tbl>
    <w:p w:rsidR="00C820F1" w:rsidRDefault="00C820F1" w:rsidP="00C820F1">
      <w:pPr>
        <w:pStyle w:val="ConsPlusNonformat"/>
        <w:rPr>
          <w:sz w:val="18"/>
          <w:szCs w:val="18"/>
        </w:rPr>
      </w:pPr>
    </w:p>
    <w:p w:rsidR="00C820F1" w:rsidRPr="00C820F1" w:rsidRDefault="00873B02" w:rsidP="00C820F1">
      <w:pPr>
        <w:pStyle w:val="ConsPlusNonformat"/>
        <w:rPr>
          <w:sz w:val="28"/>
          <w:szCs w:val="28"/>
        </w:rPr>
      </w:pPr>
      <w:sdt>
        <w:sdtPr>
          <w:rPr>
            <w:sz w:val="28"/>
            <w:szCs w:val="28"/>
          </w:rPr>
          <w:id w:val="991916045"/>
          <w:lock w:val="sdtContentLocked"/>
          <w:placeholder>
            <w:docPart w:val="81D4A7A80A0343C18BAC0DB07AEA4F0A"/>
          </w:placeholder>
        </w:sdtPr>
        <w:sdtEndPr/>
        <w:sdtContent>
          <w:r w:rsidR="00C820F1" w:rsidRPr="00C820F1">
            <w:rPr>
              <w:sz w:val="28"/>
              <w:szCs w:val="28"/>
            </w:rPr>
            <w:t>М.П.</w:t>
          </w:r>
        </w:sdtContent>
      </w:sdt>
    </w:p>
    <w:p w:rsidR="00C820F1" w:rsidRPr="00C820F1" w:rsidRDefault="00C820F1" w:rsidP="00C820F1">
      <w:pPr>
        <w:pStyle w:val="ConsPlusNormal"/>
        <w:ind w:firstLine="540"/>
        <w:jc w:val="both"/>
        <w:rPr>
          <w:sz w:val="28"/>
          <w:szCs w:val="28"/>
        </w:rPr>
      </w:pPr>
    </w:p>
    <w:sectPr w:rsidR="00C820F1" w:rsidRPr="00C820F1" w:rsidSect="00444935">
      <w:pgSz w:w="16838" w:h="11906" w:orient="landscape"/>
      <w:pgMar w:top="851" w:right="1134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842" w:rsidRDefault="00351842" w:rsidP="00A45FAB">
      <w:pPr>
        <w:spacing w:after="0" w:line="240" w:lineRule="auto"/>
      </w:pPr>
      <w:r>
        <w:separator/>
      </w:r>
    </w:p>
  </w:endnote>
  <w:endnote w:type="continuationSeparator" w:id="0">
    <w:p w:rsidR="00351842" w:rsidRDefault="00351842" w:rsidP="00A45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842" w:rsidRDefault="00351842" w:rsidP="00A45FAB">
      <w:pPr>
        <w:spacing w:after="0" w:line="240" w:lineRule="auto"/>
      </w:pPr>
      <w:r>
        <w:separator/>
      </w:r>
    </w:p>
  </w:footnote>
  <w:footnote w:type="continuationSeparator" w:id="0">
    <w:p w:rsidR="00351842" w:rsidRDefault="00351842" w:rsidP="00A45F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891D2C"/>
    <w:multiLevelType w:val="hybridMultilevel"/>
    <w:tmpl w:val="C3D09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F467D3"/>
    <w:multiLevelType w:val="hybridMultilevel"/>
    <w:tmpl w:val="C0561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1E145D"/>
    <w:multiLevelType w:val="hybridMultilevel"/>
    <w:tmpl w:val="B630F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939F6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5E6B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171"/>
    <w:rsid w:val="000203F5"/>
    <w:rsid w:val="0002096D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592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A26"/>
    <w:rsid w:val="00041C31"/>
    <w:rsid w:val="00041DC2"/>
    <w:rsid w:val="0004264E"/>
    <w:rsid w:val="000427C1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DD3"/>
    <w:rsid w:val="00060F60"/>
    <w:rsid w:val="0006191F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895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05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35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2BBD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64"/>
    <w:rsid w:val="000C12EA"/>
    <w:rsid w:val="000C1CC7"/>
    <w:rsid w:val="000C1CE7"/>
    <w:rsid w:val="000C2066"/>
    <w:rsid w:val="000C29BA"/>
    <w:rsid w:val="000C33BB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823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244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4F9A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0F7E2A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5AB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435"/>
    <w:rsid w:val="0011162C"/>
    <w:rsid w:val="00111AB2"/>
    <w:rsid w:val="00112069"/>
    <w:rsid w:val="00112250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805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B5A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3846"/>
    <w:rsid w:val="00143DE1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2B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B12"/>
    <w:rsid w:val="00162C91"/>
    <w:rsid w:val="00163C1D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4FE3"/>
    <w:rsid w:val="00175022"/>
    <w:rsid w:val="00175285"/>
    <w:rsid w:val="001756FD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8EA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8F7"/>
    <w:rsid w:val="00186A3B"/>
    <w:rsid w:val="00186B60"/>
    <w:rsid w:val="00187A85"/>
    <w:rsid w:val="00187B03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5B9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1E81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3E1E"/>
    <w:rsid w:val="001F414F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1F7FE0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34B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229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6F7"/>
    <w:rsid w:val="00251A94"/>
    <w:rsid w:val="00251C85"/>
    <w:rsid w:val="002522DF"/>
    <w:rsid w:val="0025239C"/>
    <w:rsid w:val="00252CDB"/>
    <w:rsid w:val="00252E05"/>
    <w:rsid w:val="00252E41"/>
    <w:rsid w:val="002536AD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22B9"/>
    <w:rsid w:val="002634BA"/>
    <w:rsid w:val="00263627"/>
    <w:rsid w:val="00263C4A"/>
    <w:rsid w:val="00263FD0"/>
    <w:rsid w:val="00264021"/>
    <w:rsid w:val="0026402E"/>
    <w:rsid w:val="0026430D"/>
    <w:rsid w:val="002646D7"/>
    <w:rsid w:val="00264A63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885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334"/>
    <w:rsid w:val="00284749"/>
    <w:rsid w:val="0028481E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77B"/>
    <w:rsid w:val="00291F01"/>
    <w:rsid w:val="002920B9"/>
    <w:rsid w:val="002924CA"/>
    <w:rsid w:val="00292685"/>
    <w:rsid w:val="00292A70"/>
    <w:rsid w:val="00292F31"/>
    <w:rsid w:val="00292F72"/>
    <w:rsid w:val="002936B0"/>
    <w:rsid w:val="002938AA"/>
    <w:rsid w:val="00293D52"/>
    <w:rsid w:val="0029424F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D47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0F6F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8F9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B50"/>
    <w:rsid w:val="002D0DD4"/>
    <w:rsid w:val="002D0ED3"/>
    <w:rsid w:val="002D1101"/>
    <w:rsid w:val="002D11F3"/>
    <w:rsid w:val="002D13A7"/>
    <w:rsid w:val="002D1693"/>
    <w:rsid w:val="002D19A2"/>
    <w:rsid w:val="002D19EF"/>
    <w:rsid w:val="002D1A3F"/>
    <w:rsid w:val="002D1DFD"/>
    <w:rsid w:val="002D1E4D"/>
    <w:rsid w:val="002D1F5D"/>
    <w:rsid w:val="002D2C27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BB3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E27"/>
    <w:rsid w:val="002E1EAE"/>
    <w:rsid w:val="002E247C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BC3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65B"/>
    <w:rsid w:val="002F3D24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DC5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412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3A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DF4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6A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842"/>
    <w:rsid w:val="00351BAF"/>
    <w:rsid w:val="00351DA5"/>
    <w:rsid w:val="00351DC8"/>
    <w:rsid w:val="00351EB0"/>
    <w:rsid w:val="00351EEC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BAF"/>
    <w:rsid w:val="00354F1B"/>
    <w:rsid w:val="00355157"/>
    <w:rsid w:val="003552B4"/>
    <w:rsid w:val="00355476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6A9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2A09"/>
    <w:rsid w:val="00382FA1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5443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980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0CDF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B7A94"/>
    <w:rsid w:val="003B7B91"/>
    <w:rsid w:val="003C0208"/>
    <w:rsid w:val="003C06E4"/>
    <w:rsid w:val="003C0B8C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5BB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7CB"/>
    <w:rsid w:val="003E7F48"/>
    <w:rsid w:val="003E7FCC"/>
    <w:rsid w:val="003F0612"/>
    <w:rsid w:val="003F0811"/>
    <w:rsid w:val="003F0D28"/>
    <w:rsid w:val="003F1277"/>
    <w:rsid w:val="003F15B5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4EA5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EF1"/>
    <w:rsid w:val="0040257D"/>
    <w:rsid w:val="0040290D"/>
    <w:rsid w:val="004036F5"/>
    <w:rsid w:val="00403E44"/>
    <w:rsid w:val="00404B8C"/>
    <w:rsid w:val="00404D9F"/>
    <w:rsid w:val="00405299"/>
    <w:rsid w:val="00405848"/>
    <w:rsid w:val="00405909"/>
    <w:rsid w:val="00405E11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23D"/>
    <w:rsid w:val="004153CB"/>
    <w:rsid w:val="00415896"/>
    <w:rsid w:val="004158A5"/>
    <w:rsid w:val="00415DA4"/>
    <w:rsid w:val="004160D4"/>
    <w:rsid w:val="004165A9"/>
    <w:rsid w:val="0041670B"/>
    <w:rsid w:val="0041682F"/>
    <w:rsid w:val="00416A69"/>
    <w:rsid w:val="00416C8C"/>
    <w:rsid w:val="00416CC4"/>
    <w:rsid w:val="00417212"/>
    <w:rsid w:val="00417A48"/>
    <w:rsid w:val="00417B4E"/>
    <w:rsid w:val="00417E49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6A"/>
    <w:rsid w:val="0042299C"/>
    <w:rsid w:val="00422BB9"/>
    <w:rsid w:val="00423909"/>
    <w:rsid w:val="00424020"/>
    <w:rsid w:val="004242A6"/>
    <w:rsid w:val="00424564"/>
    <w:rsid w:val="00424982"/>
    <w:rsid w:val="004251CD"/>
    <w:rsid w:val="0042531C"/>
    <w:rsid w:val="00425C3E"/>
    <w:rsid w:val="00425C63"/>
    <w:rsid w:val="00425F6A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40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935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5B9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BD9"/>
    <w:rsid w:val="00462D6F"/>
    <w:rsid w:val="00462DBB"/>
    <w:rsid w:val="0046300A"/>
    <w:rsid w:val="004635A5"/>
    <w:rsid w:val="00463C0D"/>
    <w:rsid w:val="00463D09"/>
    <w:rsid w:val="00463D7A"/>
    <w:rsid w:val="0046475C"/>
    <w:rsid w:val="00464B01"/>
    <w:rsid w:val="00464FE1"/>
    <w:rsid w:val="00465097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5CFF"/>
    <w:rsid w:val="00476B27"/>
    <w:rsid w:val="00476F83"/>
    <w:rsid w:val="0047711A"/>
    <w:rsid w:val="00477268"/>
    <w:rsid w:val="00477E5C"/>
    <w:rsid w:val="00480D09"/>
    <w:rsid w:val="004812C3"/>
    <w:rsid w:val="004818DA"/>
    <w:rsid w:val="00481E1D"/>
    <w:rsid w:val="00482229"/>
    <w:rsid w:val="00482402"/>
    <w:rsid w:val="004828B4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32C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7B6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818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44E"/>
    <w:rsid w:val="004B54B3"/>
    <w:rsid w:val="004B5C6A"/>
    <w:rsid w:val="004B5E4B"/>
    <w:rsid w:val="004B61F2"/>
    <w:rsid w:val="004B6ADA"/>
    <w:rsid w:val="004B6B7A"/>
    <w:rsid w:val="004B6C8C"/>
    <w:rsid w:val="004B6E9A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D7E21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0CA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056B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34AE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AFE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B7E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DB4"/>
    <w:rsid w:val="00552E85"/>
    <w:rsid w:val="0055305F"/>
    <w:rsid w:val="00553671"/>
    <w:rsid w:val="00553D31"/>
    <w:rsid w:val="005549D4"/>
    <w:rsid w:val="00554C56"/>
    <w:rsid w:val="005550B1"/>
    <w:rsid w:val="0055510E"/>
    <w:rsid w:val="00555316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890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4AF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B92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A11"/>
    <w:rsid w:val="00574C14"/>
    <w:rsid w:val="00574D41"/>
    <w:rsid w:val="00574F21"/>
    <w:rsid w:val="005754F8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26B"/>
    <w:rsid w:val="005A330F"/>
    <w:rsid w:val="005A3773"/>
    <w:rsid w:val="005A383C"/>
    <w:rsid w:val="005A38E8"/>
    <w:rsid w:val="005A3A84"/>
    <w:rsid w:val="005A3D0D"/>
    <w:rsid w:val="005A4018"/>
    <w:rsid w:val="005A4182"/>
    <w:rsid w:val="005A4309"/>
    <w:rsid w:val="005A45A1"/>
    <w:rsid w:val="005A46E5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420"/>
    <w:rsid w:val="005B1E14"/>
    <w:rsid w:val="005B228A"/>
    <w:rsid w:val="005B25A3"/>
    <w:rsid w:val="005B321C"/>
    <w:rsid w:val="005B3373"/>
    <w:rsid w:val="005B39C2"/>
    <w:rsid w:val="005B3DD3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BAD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19C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6E7E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B8D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1FC1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0EB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67A2C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6E4A"/>
    <w:rsid w:val="006774F8"/>
    <w:rsid w:val="0067760C"/>
    <w:rsid w:val="00677E20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9C6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C0B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9F6"/>
    <w:rsid w:val="00693DE1"/>
    <w:rsid w:val="006945F7"/>
    <w:rsid w:val="006946B7"/>
    <w:rsid w:val="0069474B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550"/>
    <w:rsid w:val="006B7709"/>
    <w:rsid w:val="006B7D6E"/>
    <w:rsid w:val="006B7EFC"/>
    <w:rsid w:val="006B7FA7"/>
    <w:rsid w:val="006C025F"/>
    <w:rsid w:val="006C045A"/>
    <w:rsid w:val="006C0570"/>
    <w:rsid w:val="006C0744"/>
    <w:rsid w:val="006C0A60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17"/>
    <w:rsid w:val="006C5C45"/>
    <w:rsid w:val="006C66EC"/>
    <w:rsid w:val="006C695E"/>
    <w:rsid w:val="006C6A7F"/>
    <w:rsid w:val="006C6FA5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666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D70"/>
    <w:rsid w:val="006E5E1F"/>
    <w:rsid w:val="006E5F02"/>
    <w:rsid w:val="006E64A4"/>
    <w:rsid w:val="006E6D92"/>
    <w:rsid w:val="006E6E5F"/>
    <w:rsid w:val="006E74C1"/>
    <w:rsid w:val="006E764C"/>
    <w:rsid w:val="006E78D7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106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3F91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1E5F"/>
    <w:rsid w:val="007026A4"/>
    <w:rsid w:val="00702D4D"/>
    <w:rsid w:val="00703513"/>
    <w:rsid w:val="00703A32"/>
    <w:rsid w:val="00704395"/>
    <w:rsid w:val="0070466D"/>
    <w:rsid w:val="007046A9"/>
    <w:rsid w:val="007046B8"/>
    <w:rsid w:val="007046E6"/>
    <w:rsid w:val="00704801"/>
    <w:rsid w:val="007049A9"/>
    <w:rsid w:val="00704A90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3AF"/>
    <w:rsid w:val="00707966"/>
    <w:rsid w:val="00707BC2"/>
    <w:rsid w:val="00707BF9"/>
    <w:rsid w:val="00707E9D"/>
    <w:rsid w:val="007102AE"/>
    <w:rsid w:val="0071030A"/>
    <w:rsid w:val="0071039C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6AD"/>
    <w:rsid w:val="0071680E"/>
    <w:rsid w:val="00716A14"/>
    <w:rsid w:val="00716C61"/>
    <w:rsid w:val="0071787A"/>
    <w:rsid w:val="00717CEA"/>
    <w:rsid w:val="00717E5F"/>
    <w:rsid w:val="0072000B"/>
    <w:rsid w:val="0072036A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70F"/>
    <w:rsid w:val="00727B0B"/>
    <w:rsid w:val="007303A4"/>
    <w:rsid w:val="00730435"/>
    <w:rsid w:val="00730525"/>
    <w:rsid w:val="0073083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3F6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929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B5F"/>
    <w:rsid w:val="00775E6F"/>
    <w:rsid w:val="00775E9B"/>
    <w:rsid w:val="007761FB"/>
    <w:rsid w:val="0077675E"/>
    <w:rsid w:val="00776835"/>
    <w:rsid w:val="00776843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360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49E0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9D3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470"/>
    <w:rsid w:val="007C164D"/>
    <w:rsid w:val="007C165D"/>
    <w:rsid w:val="007C1A64"/>
    <w:rsid w:val="007C1E68"/>
    <w:rsid w:val="007C2120"/>
    <w:rsid w:val="007C2166"/>
    <w:rsid w:val="007C281F"/>
    <w:rsid w:val="007C32BC"/>
    <w:rsid w:val="007C353C"/>
    <w:rsid w:val="007C3778"/>
    <w:rsid w:val="007C386D"/>
    <w:rsid w:val="007C3A2A"/>
    <w:rsid w:val="007C3ADA"/>
    <w:rsid w:val="007C476E"/>
    <w:rsid w:val="007C4ED2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49C8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00D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8E"/>
    <w:rsid w:val="008111B9"/>
    <w:rsid w:val="0081132F"/>
    <w:rsid w:val="00811BC2"/>
    <w:rsid w:val="00811F91"/>
    <w:rsid w:val="0081260D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50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93E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3AA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5F1"/>
    <w:rsid w:val="00854F36"/>
    <w:rsid w:val="00855B95"/>
    <w:rsid w:val="00855F98"/>
    <w:rsid w:val="00856299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4B1"/>
    <w:rsid w:val="00865660"/>
    <w:rsid w:val="008657F2"/>
    <w:rsid w:val="0086580C"/>
    <w:rsid w:val="00866B2E"/>
    <w:rsid w:val="00866C5E"/>
    <w:rsid w:val="00866D9B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B02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16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3D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2986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A7F3E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15D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646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1ED9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5AE9"/>
    <w:rsid w:val="008F5D34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4AB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3FD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3E98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AAA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C48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7A"/>
    <w:rsid w:val="00953B96"/>
    <w:rsid w:val="0095414D"/>
    <w:rsid w:val="0095453C"/>
    <w:rsid w:val="009545AA"/>
    <w:rsid w:val="009549F7"/>
    <w:rsid w:val="00955226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C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5AC7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67F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742"/>
    <w:rsid w:val="009D590F"/>
    <w:rsid w:val="009D5A33"/>
    <w:rsid w:val="009D5ED3"/>
    <w:rsid w:val="009D6348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683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AD1"/>
    <w:rsid w:val="009E6EBF"/>
    <w:rsid w:val="009E6FB5"/>
    <w:rsid w:val="009E73C3"/>
    <w:rsid w:val="009E7AD7"/>
    <w:rsid w:val="009E7AE5"/>
    <w:rsid w:val="009E7AF9"/>
    <w:rsid w:val="009E7C24"/>
    <w:rsid w:val="009E7CD0"/>
    <w:rsid w:val="009E7E79"/>
    <w:rsid w:val="009F016C"/>
    <w:rsid w:val="009F04E3"/>
    <w:rsid w:val="009F0A23"/>
    <w:rsid w:val="009F0ADA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0BEC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7FA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25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AD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3F55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67C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A11"/>
    <w:rsid w:val="00A40B50"/>
    <w:rsid w:val="00A40ED1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5FAB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89C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5A5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513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D4F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CEF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C2A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B4F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408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929"/>
    <w:rsid w:val="00AF0D3E"/>
    <w:rsid w:val="00AF0EDE"/>
    <w:rsid w:val="00AF12AB"/>
    <w:rsid w:val="00AF12C2"/>
    <w:rsid w:val="00AF19AE"/>
    <w:rsid w:val="00AF1AD4"/>
    <w:rsid w:val="00AF1E46"/>
    <w:rsid w:val="00AF2426"/>
    <w:rsid w:val="00AF250F"/>
    <w:rsid w:val="00AF2524"/>
    <w:rsid w:val="00AF2B4A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14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2B7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7E8"/>
    <w:rsid w:val="00B168C7"/>
    <w:rsid w:val="00B16A46"/>
    <w:rsid w:val="00B16B3A"/>
    <w:rsid w:val="00B16C86"/>
    <w:rsid w:val="00B16FE9"/>
    <w:rsid w:val="00B1717F"/>
    <w:rsid w:val="00B17752"/>
    <w:rsid w:val="00B17756"/>
    <w:rsid w:val="00B17921"/>
    <w:rsid w:val="00B179FD"/>
    <w:rsid w:val="00B17E66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069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42C"/>
    <w:rsid w:val="00B52522"/>
    <w:rsid w:val="00B52774"/>
    <w:rsid w:val="00B5315C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7EB"/>
    <w:rsid w:val="00B62808"/>
    <w:rsid w:val="00B6295E"/>
    <w:rsid w:val="00B62B78"/>
    <w:rsid w:val="00B62CE5"/>
    <w:rsid w:val="00B63091"/>
    <w:rsid w:val="00B63162"/>
    <w:rsid w:val="00B63248"/>
    <w:rsid w:val="00B63406"/>
    <w:rsid w:val="00B6356A"/>
    <w:rsid w:val="00B63974"/>
    <w:rsid w:val="00B63C63"/>
    <w:rsid w:val="00B63CD9"/>
    <w:rsid w:val="00B64779"/>
    <w:rsid w:val="00B64979"/>
    <w:rsid w:val="00B64BA5"/>
    <w:rsid w:val="00B6541F"/>
    <w:rsid w:val="00B658D4"/>
    <w:rsid w:val="00B65B84"/>
    <w:rsid w:val="00B65E38"/>
    <w:rsid w:val="00B660F3"/>
    <w:rsid w:val="00B66B6F"/>
    <w:rsid w:val="00B66FB4"/>
    <w:rsid w:val="00B67119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C9D"/>
    <w:rsid w:val="00B72E54"/>
    <w:rsid w:val="00B73857"/>
    <w:rsid w:val="00B739A2"/>
    <w:rsid w:val="00B73F4A"/>
    <w:rsid w:val="00B743F8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46C"/>
    <w:rsid w:val="00B76CD5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61F"/>
    <w:rsid w:val="00B83D49"/>
    <w:rsid w:val="00B84201"/>
    <w:rsid w:val="00B84333"/>
    <w:rsid w:val="00B844DC"/>
    <w:rsid w:val="00B84528"/>
    <w:rsid w:val="00B845E9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860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18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641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A62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D7B72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5C9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0B24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2DE4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491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48F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2F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681"/>
    <w:rsid w:val="00C769D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80E"/>
    <w:rsid w:val="00CA287A"/>
    <w:rsid w:val="00CA3008"/>
    <w:rsid w:val="00CA32D2"/>
    <w:rsid w:val="00CA33E3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C79B1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3E7C"/>
    <w:rsid w:val="00CD4468"/>
    <w:rsid w:val="00CD45FE"/>
    <w:rsid w:val="00CD4A08"/>
    <w:rsid w:val="00CD4F10"/>
    <w:rsid w:val="00CD5172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9B0"/>
    <w:rsid w:val="00CE2AFA"/>
    <w:rsid w:val="00CE2F14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861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BD1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6D11"/>
    <w:rsid w:val="00D1711F"/>
    <w:rsid w:val="00D17457"/>
    <w:rsid w:val="00D17701"/>
    <w:rsid w:val="00D201D6"/>
    <w:rsid w:val="00D20667"/>
    <w:rsid w:val="00D20676"/>
    <w:rsid w:val="00D2071E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00"/>
    <w:rsid w:val="00D470DB"/>
    <w:rsid w:val="00D470F9"/>
    <w:rsid w:val="00D4740F"/>
    <w:rsid w:val="00D47704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1527"/>
    <w:rsid w:val="00D7164C"/>
    <w:rsid w:val="00D720C5"/>
    <w:rsid w:val="00D7214A"/>
    <w:rsid w:val="00D726D1"/>
    <w:rsid w:val="00D72D01"/>
    <w:rsid w:val="00D72E92"/>
    <w:rsid w:val="00D734C3"/>
    <w:rsid w:val="00D736BB"/>
    <w:rsid w:val="00D737E4"/>
    <w:rsid w:val="00D73B21"/>
    <w:rsid w:val="00D73D03"/>
    <w:rsid w:val="00D740BE"/>
    <w:rsid w:val="00D74840"/>
    <w:rsid w:val="00D74B8B"/>
    <w:rsid w:val="00D75346"/>
    <w:rsid w:val="00D75440"/>
    <w:rsid w:val="00D758B7"/>
    <w:rsid w:val="00D75F64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239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9F4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2CD8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4A2"/>
    <w:rsid w:val="00DC4540"/>
    <w:rsid w:val="00DC4893"/>
    <w:rsid w:val="00DC4DBC"/>
    <w:rsid w:val="00DC5068"/>
    <w:rsid w:val="00DC53A6"/>
    <w:rsid w:val="00DC5A8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9E6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006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46A"/>
    <w:rsid w:val="00DF3567"/>
    <w:rsid w:val="00DF36B8"/>
    <w:rsid w:val="00DF3AB7"/>
    <w:rsid w:val="00DF3BA4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0C8"/>
    <w:rsid w:val="00E130E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1EA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3BA"/>
    <w:rsid w:val="00E24A62"/>
    <w:rsid w:val="00E24F04"/>
    <w:rsid w:val="00E258D3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3B26"/>
    <w:rsid w:val="00E3447D"/>
    <w:rsid w:val="00E3482E"/>
    <w:rsid w:val="00E348C6"/>
    <w:rsid w:val="00E3552A"/>
    <w:rsid w:val="00E35827"/>
    <w:rsid w:val="00E36266"/>
    <w:rsid w:val="00E362DE"/>
    <w:rsid w:val="00E3669F"/>
    <w:rsid w:val="00E36798"/>
    <w:rsid w:val="00E36C41"/>
    <w:rsid w:val="00E36FE8"/>
    <w:rsid w:val="00E37171"/>
    <w:rsid w:val="00E37646"/>
    <w:rsid w:val="00E37CBC"/>
    <w:rsid w:val="00E37CD4"/>
    <w:rsid w:val="00E400B3"/>
    <w:rsid w:val="00E400D9"/>
    <w:rsid w:val="00E4022E"/>
    <w:rsid w:val="00E40754"/>
    <w:rsid w:val="00E40DB9"/>
    <w:rsid w:val="00E41315"/>
    <w:rsid w:val="00E41655"/>
    <w:rsid w:val="00E417ED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6A0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26"/>
    <w:rsid w:val="00E70F53"/>
    <w:rsid w:val="00E71098"/>
    <w:rsid w:val="00E710BA"/>
    <w:rsid w:val="00E715B4"/>
    <w:rsid w:val="00E7172A"/>
    <w:rsid w:val="00E71B24"/>
    <w:rsid w:val="00E71FBF"/>
    <w:rsid w:val="00E726D8"/>
    <w:rsid w:val="00E729FF"/>
    <w:rsid w:val="00E72B70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D6B"/>
    <w:rsid w:val="00E82E2A"/>
    <w:rsid w:val="00E8311D"/>
    <w:rsid w:val="00E833C5"/>
    <w:rsid w:val="00E83BA8"/>
    <w:rsid w:val="00E83C65"/>
    <w:rsid w:val="00E84212"/>
    <w:rsid w:val="00E8429B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87610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101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E17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2AC2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D96"/>
    <w:rsid w:val="00F10F14"/>
    <w:rsid w:val="00F111F1"/>
    <w:rsid w:val="00F11222"/>
    <w:rsid w:val="00F1125E"/>
    <w:rsid w:val="00F1144D"/>
    <w:rsid w:val="00F11734"/>
    <w:rsid w:val="00F11AEF"/>
    <w:rsid w:val="00F12326"/>
    <w:rsid w:val="00F126BB"/>
    <w:rsid w:val="00F126DE"/>
    <w:rsid w:val="00F127AA"/>
    <w:rsid w:val="00F12EE1"/>
    <w:rsid w:val="00F13262"/>
    <w:rsid w:val="00F1340F"/>
    <w:rsid w:val="00F134DD"/>
    <w:rsid w:val="00F13828"/>
    <w:rsid w:val="00F13A8F"/>
    <w:rsid w:val="00F13E25"/>
    <w:rsid w:val="00F13E65"/>
    <w:rsid w:val="00F13EE2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AF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CAC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4B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20B3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42"/>
    <w:rsid w:val="00FD4A9E"/>
    <w:rsid w:val="00FD4BA1"/>
    <w:rsid w:val="00FD550A"/>
    <w:rsid w:val="00FD55BE"/>
    <w:rsid w:val="00FD59B1"/>
    <w:rsid w:val="00FD6FA1"/>
    <w:rsid w:val="00FD7020"/>
    <w:rsid w:val="00FD74AD"/>
    <w:rsid w:val="00FD75AA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2DCB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436"/>
    <w:rsid w:val="00FF2681"/>
    <w:rsid w:val="00FF28D9"/>
    <w:rsid w:val="00FF2CA2"/>
    <w:rsid w:val="00FF3588"/>
    <w:rsid w:val="00FF3867"/>
    <w:rsid w:val="00FF397E"/>
    <w:rsid w:val="00FF3AF5"/>
    <w:rsid w:val="00FF3BF2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2B7"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2296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22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296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103F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A45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45FAB"/>
  </w:style>
  <w:style w:type="paragraph" w:styleId="aa">
    <w:name w:val="footer"/>
    <w:basedOn w:val="a"/>
    <w:link w:val="ab"/>
    <w:uiPriority w:val="99"/>
    <w:unhideWhenUsed/>
    <w:rsid w:val="00A45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45F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2B7"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2296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22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296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103FD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1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41;&#1040;&#1050;\Desktop\&#1051;&#1048;&#1062;&#1045;&#1053;&#1047;&#1048;&#1071;%202014\&#1089;&#1087;&#1088;&#1072;&#1074;&#1082;&#1072;%20&#1086;%20&#1084;&#1090;&#1086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1D4A7A80A0343C18BAC0DB07AEA4F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723BE0-9D01-41C2-A1D4-B859B2EADE8C}"/>
      </w:docPartPr>
      <w:docPartBody>
        <w:p w:rsidR="00231A27" w:rsidRDefault="00A16CD8">
          <w:pPr>
            <w:pStyle w:val="81D4A7A80A0343C18BAC0DB07AEA4F0A"/>
          </w:pPr>
          <w:r w:rsidRPr="00023520">
            <w:rPr>
              <w:rStyle w:val="a3"/>
            </w:rPr>
            <w:t>Место для ввода текста.</w:t>
          </w:r>
        </w:p>
      </w:docPartBody>
    </w:docPart>
    <w:docPart>
      <w:docPartPr>
        <w:name w:val="ECE77F2691B4440CAA49D8794439DC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C770C0-0A94-44D7-AD33-BBFC4B142523}"/>
      </w:docPartPr>
      <w:docPartBody>
        <w:p w:rsidR="00187E90" w:rsidRDefault="00231A27" w:rsidP="00231A27">
          <w:pPr>
            <w:pStyle w:val="ECE77F2691B4440CAA49D8794439DC89"/>
          </w:pPr>
          <w:r w:rsidRPr="00023520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16CD8"/>
    <w:rsid w:val="000512C9"/>
    <w:rsid w:val="000516CD"/>
    <w:rsid w:val="00187E90"/>
    <w:rsid w:val="00205DCF"/>
    <w:rsid w:val="00231A27"/>
    <w:rsid w:val="00273D26"/>
    <w:rsid w:val="002A6C0A"/>
    <w:rsid w:val="00321C4E"/>
    <w:rsid w:val="003235B5"/>
    <w:rsid w:val="00361B7A"/>
    <w:rsid w:val="00380847"/>
    <w:rsid w:val="00547CE2"/>
    <w:rsid w:val="005C00FB"/>
    <w:rsid w:val="006065B1"/>
    <w:rsid w:val="00625249"/>
    <w:rsid w:val="00625FA2"/>
    <w:rsid w:val="00691AFC"/>
    <w:rsid w:val="007826BE"/>
    <w:rsid w:val="009C3BE1"/>
    <w:rsid w:val="009F7C49"/>
    <w:rsid w:val="00A16CD8"/>
    <w:rsid w:val="00A16FFB"/>
    <w:rsid w:val="00AB4ABF"/>
    <w:rsid w:val="00B15C60"/>
    <w:rsid w:val="00B17B9B"/>
    <w:rsid w:val="00B21D67"/>
    <w:rsid w:val="00B726C5"/>
    <w:rsid w:val="00D160FC"/>
    <w:rsid w:val="00E20940"/>
    <w:rsid w:val="00EB1462"/>
    <w:rsid w:val="00ED1B6E"/>
    <w:rsid w:val="00EF4873"/>
    <w:rsid w:val="00FF6C9D"/>
    <w:rsid w:val="00FF7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12C9"/>
    <w:rPr>
      <w:color w:val="808080"/>
    </w:rPr>
  </w:style>
  <w:style w:type="paragraph" w:customStyle="1" w:styleId="81D4A7A80A0343C18BAC0DB07AEA4F0A">
    <w:name w:val="81D4A7A80A0343C18BAC0DB07AEA4F0A"/>
    <w:rsid w:val="00321C4E"/>
  </w:style>
  <w:style w:type="paragraph" w:customStyle="1" w:styleId="ECE77F2691B4440CAA49D8794439DC89">
    <w:name w:val="ECE77F2691B4440CAA49D8794439DC89"/>
    <w:rsid w:val="00231A27"/>
  </w:style>
  <w:style w:type="paragraph" w:customStyle="1" w:styleId="4040FBBA00D04D85BB3337DDFE5086AB">
    <w:name w:val="4040FBBA00D04D85BB3337DDFE5086AB"/>
    <w:rsid w:val="000512C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5C6FF-EA72-4786-A5DA-10C7E5D21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справка о мто.dotx</Template>
  <TotalTime>2998</TotalTime>
  <Pages>22</Pages>
  <Words>4449</Words>
  <Characters>25362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User</cp:lastModifiedBy>
  <cp:revision>211</cp:revision>
  <cp:lastPrinted>2014-11-14T13:24:00Z</cp:lastPrinted>
  <dcterms:created xsi:type="dcterms:W3CDTF">2014-08-04T05:15:00Z</dcterms:created>
  <dcterms:modified xsi:type="dcterms:W3CDTF">2017-06-07T06:57:00Z</dcterms:modified>
</cp:coreProperties>
</file>